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4F44E" w14:textId="77777777" w:rsidR="00812E72" w:rsidRDefault="009C1297" w:rsidP="00640BE3">
      <w:pPr>
        <w:jc w:val="center"/>
        <w:rPr>
          <w:b/>
          <w:sz w:val="30"/>
          <w:szCs w:val="30"/>
        </w:rPr>
      </w:pPr>
      <w:r w:rsidRPr="00B62ABE">
        <w:rPr>
          <w:b/>
          <w:sz w:val="30"/>
          <w:szCs w:val="30"/>
        </w:rPr>
        <w:t>APPLICATION FORM</w:t>
      </w:r>
      <w:r>
        <w:rPr>
          <w:b/>
          <w:sz w:val="30"/>
          <w:szCs w:val="30"/>
        </w:rPr>
        <w:t xml:space="preserve"> </w:t>
      </w:r>
      <w:r w:rsidR="00BB6649">
        <w:rPr>
          <w:b/>
          <w:sz w:val="30"/>
          <w:szCs w:val="30"/>
        </w:rPr>
        <w:br/>
      </w:r>
    </w:p>
    <w:p w14:paraId="551C08CF" w14:textId="07C7C69E" w:rsidR="00812E72" w:rsidRDefault="00BB669C" w:rsidP="00640BE3">
      <w:pPr>
        <w:jc w:val="center"/>
        <w:rPr>
          <w:b/>
          <w:sz w:val="30"/>
          <w:szCs w:val="30"/>
        </w:rPr>
      </w:pPr>
      <w:r w:rsidRPr="00BB669C">
        <w:rPr>
          <w:b/>
          <w:sz w:val="30"/>
          <w:szCs w:val="30"/>
        </w:rPr>
        <w:t>Target audience: Civil Society Organizations (CSOs), including Non-Governmental Organizations (NGOs) and groups representing women, youth, and indigenous peoples accredited to the UNCCD</w:t>
      </w:r>
    </w:p>
    <w:p w14:paraId="332EBC35" w14:textId="77777777" w:rsidR="00BB669C" w:rsidRDefault="00BB669C" w:rsidP="00640BE3">
      <w:pPr>
        <w:jc w:val="center"/>
        <w:rPr>
          <w:b/>
          <w:sz w:val="30"/>
          <w:szCs w:val="30"/>
        </w:rPr>
      </w:pPr>
    </w:p>
    <w:p w14:paraId="587F5847" w14:textId="3A3D1A05" w:rsidR="00BB6649" w:rsidRDefault="00640BE3" w:rsidP="00640BE3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To serve on </w:t>
      </w:r>
      <w:r w:rsidR="00BB6649">
        <w:rPr>
          <w:b/>
          <w:sz w:val="30"/>
          <w:szCs w:val="30"/>
        </w:rPr>
        <w:t xml:space="preserve">the Steering Committee of the </w:t>
      </w:r>
    </w:p>
    <w:p w14:paraId="754A1D08" w14:textId="0D64362F" w:rsidR="009C1297" w:rsidRPr="00B62ABE" w:rsidRDefault="00A82FB2" w:rsidP="00A82FB2">
      <w:pPr>
        <w:jc w:val="center"/>
        <w:rPr>
          <w:b/>
          <w:sz w:val="30"/>
          <w:szCs w:val="30"/>
        </w:rPr>
      </w:pPr>
      <w:r w:rsidRPr="00A82FB2">
        <w:rPr>
          <w:b/>
          <w:sz w:val="30"/>
          <w:szCs w:val="30"/>
        </w:rPr>
        <w:t>Riyadh Global Drought Resilience Partnership (RGDRP</w:t>
      </w:r>
      <w:r>
        <w:rPr>
          <w:b/>
          <w:sz w:val="30"/>
          <w:szCs w:val="30"/>
        </w:rPr>
        <w:t>)</w:t>
      </w:r>
      <w:r w:rsidR="008B0A3F">
        <w:rPr>
          <w:b/>
          <w:sz w:val="30"/>
          <w:szCs w:val="30"/>
        </w:rPr>
        <w:t xml:space="preserve"> </w:t>
      </w:r>
    </w:p>
    <w:p w14:paraId="754A1D09" w14:textId="77777777" w:rsidR="009C1297" w:rsidRDefault="009C1297" w:rsidP="009C1297">
      <w:pPr>
        <w:rPr>
          <w:i/>
          <w:sz w:val="22"/>
          <w:szCs w:val="22"/>
        </w:rPr>
      </w:pPr>
    </w:p>
    <w:p w14:paraId="754A1D0A" w14:textId="1FA45082" w:rsidR="009C1297" w:rsidRPr="00BB6649" w:rsidRDefault="009C1297" w:rsidP="009C1297">
      <w:pPr>
        <w:spacing w:before="240"/>
        <w:jc w:val="center"/>
        <w:rPr>
          <w:i/>
        </w:rPr>
      </w:pPr>
      <w:r w:rsidRPr="00BB6649">
        <w:rPr>
          <w:i/>
        </w:rPr>
        <w:t>Please complete this form in English and send it to</w:t>
      </w:r>
      <w:r w:rsidR="00BB6649" w:rsidRPr="00BB6649">
        <w:rPr>
          <w:i/>
        </w:rPr>
        <w:t xml:space="preserve"> cso@unccd.int</w:t>
      </w:r>
      <w:r w:rsidRPr="00BB6649">
        <w:rPr>
          <w:i/>
        </w:rPr>
        <w:t xml:space="preserve"> by </w:t>
      </w:r>
      <w:r w:rsidR="00640BE3">
        <w:rPr>
          <w:b/>
          <w:bCs/>
          <w:i/>
        </w:rPr>
        <w:t>18</w:t>
      </w:r>
      <w:r w:rsidR="00640BE3" w:rsidRPr="00BB6649">
        <w:rPr>
          <w:b/>
          <w:bCs/>
          <w:i/>
        </w:rPr>
        <w:t xml:space="preserve"> </w:t>
      </w:r>
      <w:r w:rsidR="00BB6649" w:rsidRPr="00BB6649">
        <w:rPr>
          <w:b/>
          <w:bCs/>
          <w:i/>
        </w:rPr>
        <w:t>August</w:t>
      </w:r>
      <w:r w:rsidR="000C1582" w:rsidRPr="00BB6649">
        <w:rPr>
          <w:b/>
          <w:bCs/>
          <w:i/>
        </w:rPr>
        <w:t xml:space="preserve"> </w:t>
      </w:r>
      <w:r w:rsidR="00C60B8E" w:rsidRPr="00BB6649">
        <w:rPr>
          <w:b/>
          <w:bCs/>
          <w:i/>
        </w:rPr>
        <w:t>20</w:t>
      </w:r>
      <w:r w:rsidR="00AC6364" w:rsidRPr="00BB6649">
        <w:rPr>
          <w:b/>
          <w:bCs/>
          <w:i/>
        </w:rPr>
        <w:t>2</w:t>
      </w:r>
      <w:r w:rsidR="000C1582" w:rsidRPr="00BB6649">
        <w:rPr>
          <w:b/>
          <w:bCs/>
          <w:i/>
        </w:rPr>
        <w:t>5</w:t>
      </w:r>
      <w:r w:rsidRPr="00BB6649">
        <w:rPr>
          <w:b/>
          <w:bCs/>
          <w:i/>
        </w:rPr>
        <w:t>.</w:t>
      </w:r>
    </w:p>
    <w:p w14:paraId="754A1D0C" w14:textId="77777777" w:rsidR="009C1297" w:rsidRPr="00F700C7" w:rsidRDefault="009C1297" w:rsidP="009C1297">
      <w:pPr>
        <w:spacing w:before="240" w:after="240"/>
        <w:rPr>
          <w:b/>
          <w:sz w:val="22"/>
          <w:szCs w:val="22"/>
        </w:rPr>
      </w:pPr>
      <w:r w:rsidRPr="00F700C7">
        <w:rPr>
          <w:b/>
          <w:sz w:val="22"/>
          <w:szCs w:val="22"/>
        </w:rPr>
        <w:t>CONTACT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04"/>
        <w:gridCol w:w="1347"/>
        <w:gridCol w:w="1655"/>
        <w:gridCol w:w="3004"/>
      </w:tblGrid>
      <w:tr w:rsidR="009C1297" w:rsidRPr="00F700C7" w14:paraId="754A1D12" w14:textId="77777777" w:rsidTr="00AC6364">
        <w:tc>
          <w:tcPr>
            <w:tcW w:w="4454" w:type="dxa"/>
            <w:gridSpan w:val="2"/>
          </w:tcPr>
          <w:p w14:paraId="754A1D0D" w14:textId="77777777" w:rsidR="009C1297" w:rsidRPr="00F700C7" w:rsidRDefault="009C1297" w:rsidP="00EF547D">
            <w:pPr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Name</w:t>
            </w:r>
          </w:p>
          <w:p w14:paraId="754A1D0E" w14:textId="012D565A" w:rsidR="009C1297" w:rsidRPr="00F700C7" w:rsidRDefault="009C1297" w:rsidP="00EF547D">
            <w:pPr>
              <w:rPr>
                <w:b/>
                <w:bCs/>
                <w:sz w:val="22"/>
                <w:szCs w:val="22"/>
              </w:rPr>
            </w:pPr>
          </w:p>
          <w:p w14:paraId="754A1D0F" w14:textId="77777777" w:rsidR="009C1297" w:rsidRPr="00F700C7" w:rsidRDefault="009C1297" w:rsidP="00EF547D">
            <w:pPr>
              <w:rPr>
                <w:sz w:val="22"/>
                <w:szCs w:val="22"/>
              </w:rPr>
            </w:pPr>
          </w:p>
        </w:tc>
        <w:tc>
          <w:tcPr>
            <w:tcW w:w="4782" w:type="dxa"/>
            <w:gridSpan w:val="2"/>
          </w:tcPr>
          <w:p w14:paraId="754A1D10" w14:textId="77777777" w:rsidR="009C1297" w:rsidRPr="00F700C7" w:rsidRDefault="009C1297" w:rsidP="00EF547D">
            <w:pPr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Surname</w:t>
            </w:r>
          </w:p>
          <w:p w14:paraId="754A1D11" w14:textId="42B61E77" w:rsidR="009C1297" w:rsidRPr="00F700C7" w:rsidRDefault="009C1297" w:rsidP="00EF547D">
            <w:pPr>
              <w:rPr>
                <w:b/>
                <w:sz w:val="22"/>
                <w:szCs w:val="22"/>
              </w:rPr>
            </w:pPr>
          </w:p>
        </w:tc>
      </w:tr>
      <w:tr w:rsidR="009C1297" w:rsidRPr="00F700C7" w14:paraId="754A1D19" w14:textId="77777777" w:rsidTr="00AC6364">
        <w:tc>
          <w:tcPr>
            <w:tcW w:w="6157" w:type="dxa"/>
            <w:gridSpan w:val="3"/>
          </w:tcPr>
          <w:p w14:paraId="754A1D13" w14:textId="77777777" w:rsidR="009C1297" w:rsidRPr="00F700C7" w:rsidRDefault="009C1297" w:rsidP="00EF547D">
            <w:pPr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Name of the CSO</w:t>
            </w:r>
          </w:p>
          <w:p w14:paraId="29213325" w14:textId="12C43B20" w:rsidR="009C1297" w:rsidRPr="00F700C7" w:rsidRDefault="009C1297" w:rsidP="00EF547D">
            <w:pPr>
              <w:rPr>
                <w:b/>
                <w:bCs/>
                <w:sz w:val="22"/>
                <w:szCs w:val="22"/>
              </w:rPr>
            </w:pPr>
          </w:p>
          <w:p w14:paraId="754A1D16" w14:textId="462E8FB9" w:rsidR="00D84856" w:rsidRPr="00F700C7" w:rsidRDefault="00D84856" w:rsidP="00EF547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79" w:type="dxa"/>
          </w:tcPr>
          <w:p w14:paraId="754A1D17" w14:textId="77777777" w:rsidR="009C1297" w:rsidRPr="00F700C7" w:rsidRDefault="009C1297" w:rsidP="00EF547D">
            <w:pPr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Country of Operations</w:t>
            </w:r>
          </w:p>
          <w:p w14:paraId="754A1D18" w14:textId="706FF257" w:rsidR="009C1297" w:rsidRPr="00F700C7" w:rsidRDefault="009C1297" w:rsidP="00EF547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C1297" w:rsidRPr="00F700C7" w14:paraId="754A1D21" w14:textId="77777777" w:rsidTr="00AC6364">
        <w:tc>
          <w:tcPr>
            <w:tcW w:w="3079" w:type="dxa"/>
          </w:tcPr>
          <w:p w14:paraId="754A1D1A" w14:textId="77777777" w:rsidR="009C1297" w:rsidRPr="00F700C7" w:rsidRDefault="009C1297" w:rsidP="00EF547D">
            <w:pPr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 xml:space="preserve">Date of birth </w:t>
            </w:r>
            <w:r w:rsidRPr="00F700C7">
              <w:rPr>
                <w:i/>
                <w:sz w:val="22"/>
                <w:szCs w:val="22"/>
              </w:rPr>
              <w:t>(</w:t>
            </w:r>
            <w:proofErr w:type="spellStart"/>
            <w:r w:rsidRPr="00F700C7">
              <w:rPr>
                <w:i/>
                <w:sz w:val="22"/>
                <w:szCs w:val="22"/>
              </w:rPr>
              <w:t>dd.mm.yy</w:t>
            </w:r>
            <w:proofErr w:type="spellEnd"/>
            <w:r w:rsidRPr="00F700C7">
              <w:rPr>
                <w:i/>
                <w:sz w:val="22"/>
                <w:szCs w:val="22"/>
              </w:rPr>
              <w:t>)</w:t>
            </w:r>
          </w:p>
          <w:p w14:paraId="754A1D1B" w14:textId="0AA13A43" w:rsidR="009C1297" w:rsidRPr="00F700C7" w:rsidRDefault="009C1297" w:rsidP="00EF547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78" w:type="dxa"/>
            <w:gridSpan w:val="2"/>
          </w:tcPr>
          <w:p w14:paraId="754A1D1D" w14:textId="19B8F69C" w:rsidR="009C1297" w:rsidRPr="00F700C7" w:rsidRDefault="00BB6649" w:rsidP="00BB6649">
            <w:pPr>
              <w:rPr>
                <w:b/>
                <w:bCs/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Nationality</w:t>
            </w:r>
          </w:p>
        </w:tc>
        <w:tc>
          <w:tcPr>
            <w:tcW w:w="3079" w:type="dxa"/>
          </w:tcPr>
          <w:p w14:paraId="754A1D1E" w14:textId="47C4828B" w:rsidR="009C1297" w:rsidRPr="00F700C7" w:rsidRDefault="00BB6649" w:rsidP="00EF54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Occupation</w:t>
            </w:r>
          </w:p>
          <w:p w14:paraId="754A1D1F" w14:textId="024BE88B" w:rsidR="009C1297" w:rsidRPr="00F700C7" w:rsidRDefault="009C1297" w:rsidP="00EF547D">
            <w:pPr>
              <w:rPr>
                <w:b/>
                <w:bCs/>
                <w:sz w:val="22"/>
                <w:szCs w:val="22"/>
              </w:rPr>
            </w:pPr>
          </w:p>
          <w:p w14:paraId="754A1D20" w14:textId="77777777" w:rsidR="009C1297" w:rsidRPr="00F700C7" w:rsidRDefault="009C1297" w:rsidP="00EF547D">
            <w:pPr>
              <w:rPr>
                <w:b/>
                <w:sz w:val="22"/>
                <w:szCs w:val="22"/>
              </w:rPr>
            </w:pPr>
          </w:p>
        </w:tc>
      </w:tr>
      <w:tr w:rsidR="009C1297" w:rsidRPr="00F700C7" w14:paraId="754A1D2E" w14:textId="77777777" w:rsidTr="00AC6364">
        <w:tc>
          <w:tcPr>
            <w:tcW w:w="3079" w:type="dxa"/>
          </w:tcPr>
          <w:p w14:paraId="754A1D26" w14:textId="77777777" w:rsidR="009C1297" w:rsidRPr="00F700C7" w:rsidRDefault="009C1297" w:rsidP="00EF547D">
            <w:pPr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Telephone number(s)</w:t>
            </w:r>
          </w:p>
          <w:p w14:paraId="754A1D27" w14:textId="0E1BE2C0" w:rsidR="009C1297" w:rsidRPr="00F700C7" w:rsidRDefault="009C1297" w:rsidP="00EF547D">
            <w:pPr>
              <w:rPr>
                <w:b/>
                <w:bCs/>
                <w:sz w:val="22"/>
                <w:szCs w:val="22"/>
              </w:rPr>
            </w:pPr>
          </w:p>
          <w:p w14:paraId="754A1D28" w14:textId="77777777" w:rsidR="009C1297" w:rsidRPr="00F700C7" w:rsidRDefault="009C1297" w:rsidP="00EF547D">
            <w:pPr>
              <w:rPr>
                <w:sz w:val="22"/>
                <w:szCs w:val="22"/>
              </w:rPr>
            </w:pPr>
          </w:p>
        </w:tc>
        <w:tc>
          <w:tcPr>
            <w:tcW w:w="3078" w:type="dxa"/>
            <w:gridSpan w:val="2"/>
          </w:tcPr>
          <w:p w14:paraId="754A1D29" w14:textId="77777777" w:rsidR="009C1297" w:rsidRPr="00F700C7" w:rsidRDefault="009C1297" w:rsidP="00EF547D">
            <w:pPr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E-mail address(es)</w:t>
            </w:r>
          </w:p>
          <w:p w14:paraId="754A1D2A" w14:textId="4C338C5F" w:rsidR="009C1297" w:rsidRPr="00F700C7" w:rsidRDefault="009C1297" w:rsidP="00EF547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79" w:type="dxa"/>
          </w:tcPr>
          <w:p w14:paraId="754A1D2B" w14:textId="77777777" w:rsidR="009C1297" w:rsidRPr="00F700C7" w:rsidRDefault="009C1297" w:rsidP="00EF547D">
            <w:pPr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 xml:space="preserve">Gender </w:t>
            </w:r>
            <w:r w:rsidRPr="00F700C7">
              <w:rPr>
                <w:i/>
                <w:sz w:val="22"/>
                <w:szCs w:val="22"/>
              </w:rPr>
              <w:t>(Please select)</w:t>
            </w:r>
          </w:p>
          <w:p w14:paraId="754A1D2C" w14:textId="77777777" w:rsidR="009C1297" w:rsidRPr="00F700C7" w:rsidRDefault="009C1297" w:rsidP="00EF547D">
            <w:pPr>
              <w:rPr>
                <w:b/>
                <w:bCs/>
                <w:sz w:val="22"/>
                <w:szCs w:val="22"/>
              </w:rPr>
            </w:pPr>
            <w:r w:rsidRPr="00EB6F05">
              <w:rPr>
                <w:rFonts w:ascii="MS Mincho" w:eastAsia="MS Mincho" w:hAnsi="MS Mincho" w:cs="MS Mincho" w:hint="eastAsia"/>
                <w:sz w:val="22"/>
                <w:szCs w:val="22"/>
              </w:rPr>
              <w:t>☐</w:t>
            </w:r>
            <w:r w:rsidRPr="00EB6F05">
              <w:rPr>
                <w:sz w:val="22"/>
                <w:szCs w:val="22"/>
              </w:rPr>
              <w:t xml:space="preserve">  </w:t>
            </w:r>
            <w:r w:rsidRPr="00F700C7">
              <w:rPr>
                <w:b/>
                <w:bCs/>
                <w:sz w:val="22"/>
                <w:szCs w:val="22"/>
              </w:rPr>
              <w:t xml:space="preserve">      </w:t>
            </w:r>
            <w:r w:rsidRPr="00435B7B">
              <w:rPr>
                <w:sz w:val="22"/>
                <w:szCs w:val="22"/>
              </w:rPr>
              <w:t>Female</w:t>
            </w:r>
          </w:p>
          <w:p w14:paraId="754A1D2D" w14:textId="4DB106AD" w:rsidR="009C1297" w:rsidRPr="00F700C7" w:rsidRDefault="009C1297" w:rsidP="00EF547D">
            <w:pPr>
              <w:rPr>
                <w:sz w:val="22"/>
                <w:szCs w:val="22"/>
              </w:rPr>
            </w:pPr>
            <w:r w:rsidRPr="00F700C7">
              <w:rPr>
                <w:rFonts w:ascii="MS Mincho" w:eastAsia="MS Mincho" w:hAnsi="MS Mincho" w:cs="MS Mincho" w:hint="eastAsia"/>
                <w:sz w:val="22"/>
                <w:szCs w:val="22"/>
              </w:rPr>
              <w:t>☐</w:t>
            </w:r>
            <w:r w:rsidRPr="00F700C7">
              <w:rPr>
                <w:sz w:val="22"/>
                <w:szCs w:val="22"/>
              </w:rPr>
              <w:t xml:space="preserve">        Male</w:t>
            </w:r>
            <w:r w:rsidR="00BB6649">
              <w:rPr>
                <w:sz w:val="22"/>
                <w:szCs w:val="22"/>
              </w:rPr>
              <w:br/>
            </w:r>
            <w:r w:rsidR="00BB6649" w:rsidRPr="00F700C7">
              <w:rPr>
                <w:rFonts w:ascii="MS Mincho" w:eastAsia="MS Mincho" w:hAnsi="MS Mincho" w:cs="MS Mincho" w:hint="eastAsia"/>
                <w:sz w:val="22"/>
                <w:szCs w:val="22"/>
              </w:rPr>
              <w:t>☐</w:t>
            </w:r>
            <w:r w:rsidR="00BB6649" w:rsidRPr="00F700C7">
              <w:rPr>
                <w:sz w:val="22"/>
                <w:szCs w:val="22"/>
              </w:rPr>
              <w:t xml:space="preserve">        </w:t>
            </w:r>
            <w:r w:rsidR="00BB6649">
              <w:rPr>
                <w:sz w:val="22"/>
                <w:szCs w:val="22"/>
              </w:rPr>
              <w:t>Other</w:t>
            </w:r>
          </w:p>
        </w:tc>
      </w:tr>
    </w:tbl>
    <w:p w14:paraId="754A1D2F" w14:textId="77777777" w:rsidR="009C1297" w:rsidRPr="00F700C7" w:rsidRDefault="009C1297" w:rsidP="009C1297">
      <w:pPr>
        <w:rPr>
          <w:sz w:val="22"/>
          <w:szCs w:val="22"/>
        </w:rPr>
      </w:pPr>
    </w:p>
    <w:p w14:paraId="754A1D30" w14:textId="77777777" w:rsidR="009C1297" w:rsidRPr="00F700C7" w:rsidRDefault="009C1297" w:rsidP="009C1297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20"/>
        <w:gridCol w:w="6495"/>
      </w:tblGrid>
      <w:tr w:rsidR="009C1297" w:rsidRPr="00F700C7" w14:paraId="754A1D34" w14:textId="77777777" w:rsidTr="00F700C7">
        <w:tc>
          <w:tcPr>
            <w:tcW w:w="2520" w:type="dxa"/>
            <w:tcBorders>
              <w:top w:val="nil"/>
              <w:left w:val="nil"/>
              <w:bottom w:val="nil"/>
            </w:tcBorders>
          </w:tcPr>
          <w:p w14:paraId="67ED70CB" w14:textId="7DB14C56" w:rsidR="009C1297" w:rsidRPr="00F700C7" w:rsidRDefault="009C1297" w:rsidP="00EF547D">
            <w:pPr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Please</w:t>
            </w:r>
            <w:r w:rsidR="00413A2A" w:rsidRPr="00F700C7">
              <w:rPr>
                <w:sz w:val="22"/>
                <w:szCs w:val="22"/>
              </w:rPr>
              <w:t xml:space="preserve"> specify where your </w:t>
            </w:r>
            <w:proofErr w:type="spellStart"/>
            <w:r w:rsidR="00413A2A" w:rsidRPr="00F700C7">
              <w:rPr>
                <w:sz w:val="22"/>
                <w:szCs w:val="22"/>
              </w:rPr>
              <w:t>CSOis</w:t>
            </w:r>
            <w:proofErr w:type="spellEnd"/>
            <w:r w:rsidR="00413A2A" w:rsidRPr="00F700C7">
              <w:rPr>
                <w:sz w:val="22"/>
                <w:szCs w:val="22"/>
              </w:rPr>
              <w:t xml:space="preserve"> implementing activities on the ground (geographical coverage)</w:t>
            </w:r>
            <w:r w:rsidRPr="00F700C7">
              <w:rPr>
                <w:sz w:val="22"/>
                <w:szCs w:val="22"/>
              </w:rPr>
              <w:t>:</w:t>
            </w:r>
          </w:p>
          <w:p w14:paraId="754A1D31" w14:textId="180D0740" w:rsidR="00BA2470" w:rsidRPr="00F700C7" w:rsidRDefault="00BA2470" w:rsidP="00EF547D">
            <w:pPr>
              <w:rPr>
                <w:sz w:val="22"/>
                <w:szCs w:val="22"/>
              </w:rPr>
            </w:pPr>
          </w:p>
        </w:tc>
        <w:tc>
          <w:tcPr>
            <w:tcW w:w="6495" w:type="dxa"/>
          </w:tcPr>
          <w:p w14:paraId="754A1D32" w14:textId="4FE89B25" w:rsidR="009C1297" w:rsidRPr="00F700C7" w:rsidRDefault="009C1297" w:rsidP="00EF547D">
            <w:pPr>
              <w:rPr>
                <w:sz w:val="22"/>
                <w:szCs w:val="22"/>
              </w:rPr>
            </w:pPr>
          </w:p>
          <w:p w14:paraId="754A1D33" w14:textId="77777777" w:rsidR="009C1297" w:rsidRPr="00F700C7" w:rsidRDefault="009C1297" w:rsidP="00EF547D">
            <w:pPr>
              <w:rPr>
                <w:sz w:val="22"/>
                <w:szCs w:val="22"/>
              </w:rPr>
            </w:pPr>
          </w:p>
        </w:tc>
      </w:tr>
    </w:tbl>
    <w:p w14:paraId="754A1D35" w14:textId="77777777" w:rsidR="009C1297" w:rsidRPr="00F700C7" w:rsidRDefault="009C1297" w:rsidP="009C1297">
      <w:pPr>
        <w:rPr>
          <w:sz w:val="22"/>
          <w:szCs w:val="22"/>
        </w:rPr>
      </w:pPr>
    </w:p>
    <w:tbl>
      <w:tblPr>
        <w:tblpPr w:leftFromText="180" w:rightFromText="180" w:vertAnchor="text" w:horzAnchor="margin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0"/>
      </w:tblGrid>
      <w:tr w:rsidR="00BA2470" w:rsidRPr="00F700C7" w14:paraId="034F5D28" w14:textId="77777777" w:rsidTr="3487807E">
        <w:trPr>
          <w:trHeight w:val="350"/>
        </w:trPr>
        <w:tc>
          <w:tcPr>
            <w:tcW w:w="9236" w:type="dxa"/>
            <w:vAlign w:val="center"/>
          </w:tcPr>
          <w:p w14:paraId="3233ABB7" w14:textId="77777777" w:rsidR="00BA2470" w:rsidRPr="00F700C7" w:rsidRDefault="00BA2470" w:rsidP="00BA2470">
            <w:pPr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 xml:space="preserve">Are you familiar with the </w:t>
            </w:r>
            <w:r w:rsidRPr="00F700C7">
              <w:rPr>
                <w:b/>
                <w:sz w:val="22"/>
                <w:szCs w:val="22"/>
              </w:rPr>
              <w:t>UNCCD process</w:t>
            </w:r>
            <w:r w:rsidRPr="00F700C7">
              <w:rPr>
                <w:sz w:val="22"/>
                <w:szCs w:val="22"/>
              </w:rPr>
              <w:t>? Please briefly describe.</w:t>
            </w:r>
          </w:p>
        </w:tc>
      </w:tr>
      <w:tr w:rsidR="00BA2470" w:rsidRPr="00F700C7" w14:paraId="56E7798D" w14:textId="77777777" w:rsidTr="3487807E">
        <w:trPr>
          <w:trHeight w:val="555"/>
        </w:trPr>
        <w:tc>
          <w:tcPr>
            <w:tcW w:w="9236" w:type="dxa"/>
          </w:tcPr>
          <w:p w14:paraId="0BE6781F" w14:textId="4BDA62C4" w:rsidR="3487807E" w:rsidRDefault="3487807E" w:rsidP="3487807E">
            <w:pPr>
              <w:rPr>
                <w:sz w:val="22"/>
                <w:szCs w:val="22"/>
              </w:rPr>
            </w:pPr>
          </w:p>
          <w:p w14:paraId="30170CDE" w14:textId="77777777" w:rsidR="00AD1F63" w:rsidRDefault="00AD1F63" w:rsidP="3487807E">
            <w:pPr>
              <w:rPr>
                <w:sz w:val="22"/>
                <w:szCs w:val="22"/>
              </w:rPr>
            </w:pPr>
          </w:p>
          <w:p w14:paraId="0DB33A4D" w14:textId="77777777" w:rsidR="00AD1F63" w:rsidRDefault="00AD1F63" w:rsidP="3487807E">
            <w:pPr>
              <w:rPr>
                <w:sz w:val="22"/>
                <w:szCs w:val="22"/>
              </w:rPr>
            </w:pPr>
          </w:p>
          <w:p w14:paraId="659BBF6A" w14:textId="77777777" w:rsidR="00AD1F63" w:rsidRDefault="00AD1F63" w:rsidP="3487807E">
            <w:pPr>
              <w:rPr>
                <w:sz w:val="22"/>
                <w:szCs w:val="22"/>
              </w:rPr>
            </w:pPr>
          </w:p>
          <w:p w14:paraId="7A20C9B7" w14:textId="77777777" w:rsidR="00BA2470" w:rsidRPr="00F700C7" w:rsidRDefault="00BA2470" w:rsidP="00BA2470">
            <w:pPr>
              <w:rPr>
                <w:sz w:val="22"/>
                <w:szCs w:val="22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0"/>
      </w:tblGrid>
      <w:tr w:rsidR="009C1297" w:rsidRPr="00F700C7" w14:paraId="754A1D3A" w14:textId="77777777" w:rsidTr="00BB6649">
        <w:trPr>
          <w:trHeight w:val="917"/>
        </w:trPr>
        <w:tc>
          <w:tcPr>
            <w:tcW w:w="9010" w:type="dxa"/>
            <w:vAlign w:val="center"/>
          </w:tcPr>
          <w:p w14:paraId="754A1D39" w14:textId="18EC637F" w:rsidR="009C1297" w:rsidRPr="00F700C7" w:rsidRDefault="009C1297" w:rsidP="00BD3B59">
            <w:pPr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 xml:space="preserve">Please briefly describe </w:t>
            </w:r>
            <w:r w:rsidRPr="00F700C7">
              <w:rPr>
                <w:i/>
                <w:sz w:val="22"/>
                <w:szCs w:val="22"/>
              </w:rPr>
              <w:t>(max. half a page)</w:t>
            </w:r>
            <w:r w:rsidRPr="00F700C7">
              <w:rPr>
                <w:sz w:val="22"/>
                <w:szCs w:val="22"/>
              </w:rPr>
              <w:t xml:space="preserve"> your </w:t>
            </w:r>
            <w:r w:rsidRPr="00F700C7">
              <w:rPr>
                <w:b/>
                <w:sz w:val="22"/>
                <w:szCs w:val="22"/>
              </w:rPr>
              <w:t xml:space="preserve">working experience related to </w:t>
            </w:r>
            <w:r w:rsidR="00BB6649">
              <w:rPr>
                <w:b/>
                <w:sz w:val="22"/>
                <w:szCs w:val="22"/>
              </w:rPr>
              <w:t xml:space="preserve">establishment and assessment of </w:t>
            </w:r>
            <w:r w:rsidR="00BC5013">
              <w:rPr>
                <w:b/>
                <w:sz w:val="22"/>
                <w:szCs w:val="22"/>
              </w:rPr>
              <w:t>p</w:t>
            </w:r>
            <w:r w:rsidR="00BC5013" w:rsidRPr="00BC5013">
              <w:rPr>
                <w:b/>
                <w:sz w:val="22"/>
                <w:szCs w:val="22"/>
              </w:rPr>
              <w:t>artnershi</w:t>
            </w:r>
            <w:r w:rsidR="00BB6649">
              <w:rPr>
                <w:b/>
                <w:sz w:val="22"/>
                <w:szCs w:val="22"/>
              </w:rPr>
              <w:t>ps</w:t>
            </w:r>
            <w:r w:rsidR="00BC5013" w:rsidRPr="00BC5013">
              <w:rPr>
                <w:b/>
                <w:sz w:val="22"/>
                <w:szCs w:val="22"/>
              </w:rPr>
              <w:t xml:space="preserve"> </w:t>
            </w:r>
            <w:r w:rsidR="00BB6649">
              <w:rPr>
                <w:b/>
                <w:sz w:val="22"/>
                <w:szCs w:val="22"/>
              </w:rPr>
              <w:t xml:space="preserve">and </w:t>
            </w:r>
            <w:r w:rsidR="00BC5013" w:rsidRPr="00BC5013">
              <w:rPr>
                <w:b/>
                <w:sz w:val="22"/>
                <w:szCs w:val="22"/>
              </w:rPr>
              <w:t>multi-annual investment plans and annual budgets</w:t>
            </w:r>
            <w:r w:rsidR="00D11922">
              <w:rPr>
                <w:b/>
                <w:sz w:val="22"/>
                <w:szCs w:val="22"/>
              </w:rPr>
              <w:t>.</w:t>
            </w:r>
            <w:r w:rsidR="00BB6649">
              <w:rPr>
                <w:b/>
                <w:sz w:val="22"/>
                <w:szCs w:val="22"/>
              </w:rPr>
              <w:t xml:space="preserve"> </w:t>
            </w:r>
            <w:r w:rsidR="00BD3B59" w:rsidRPr="00BD3B59">
              <w:rPr>
                <w:b/>
                <w:sz w:val="22"/>
                <w:szCs w:val="22"/>
              </w:rPr>
              <w:t>In particular, highlight any relevant project experience related to sustainable land and water use, and drought resilience</w:t>
            </w:r>
            <w:r w:rsidR="00BD3B59" w:rsidRPr="00BD3B59">
              <w:rPr>
                <w:b/>
                <w:bCs/>
                <w:sz w:val="22"/>
                <w:szCs w:val="22"/>
              </w:rPr>
              <w:t xml:space="preserve"> </w:t>
            </w:r>
            <w:r w:rsidR="00BB6649" w:rsidRPr="00BB6649">
              <w:rPr>
                <w:bCs/>
                <w:sz w:val="22"/>
                <w:szCs w:val="22"/>
              </w:rPr>
              <w:t>(max 1000 words</w:t>
            </w:r>
            <w:r w:rsidR="00BB6649">
              <w:rPr>
                <w:bCs/>
                <w:sz w:val="22"/>
                <w:szCs w:val="22"/>
              </w:rPr>
              <w:t>)</w:t>
            </w:r>
          </w:p>
        </w:tc>
      </w:tr>
      <w:tr w:rsidR="009C1297" w:rsidRPr="00F700C7" w14:paraId="754A1D43" w14:textId="77777777" w:rsidTr="00176FF5">
        <w:trPr>
          <w:trHeight w:val="70"/>
        </w:trPr>
        <w:tc>
          <w:tcPr>
            <w:tcW w:w="9010" w:type="dxa"/>
          </w:tcPr>
          <w:p w14:paraId="754A1D3B" w14:textId="77777777" w:rsidR="009C1297" w:rsidRPr="00F700C7" w:rsidRDefault="009C1297" w:rsidP="00EF547D">
            <w:pPr>
              <w:rPr>
                <w:sz w:val="22"/>
                <w:szCs w:val="22"/>
              </w:rPr>
            </w:pPr>
          </w:p>
          <w:p w14:paraId="233A5CC5" w14:textId="77777777" w:rsidR="009C1297" w:rsidRDefault="009C1297" w:rsidP="00677117">
            <w:pPr>
              <w:pStyle w:val="ListParagraph"/>
              <w:rPr>
                <w:sz w:val="22"/>
                <w:szCs w:val="22"/>
              </w:rPr>
            </w:pPr>
          </w:p>
          <w:p w14:paraId="4E86BBB1" w14:textId="77777777" w:rsidR="00677117" w:rsidRDefault="00677117" w:rsidP="00677117">
            <w:pPr>
              <w:pStyle w:val="ListParagraph"/>
              <w:rPr>
                <w:sz w:val="22"/>
                <w:szCs w:val="22"/>
              </w:rPr>
            </w:pPr>
          </w:p>
          <w:p w14:paraId="09E6C1AB" w14:textId="77777777" w:rsidR="00BB6649" w:rsidRDefault="00BB6649" w:rsidP="00677117">
            <w:pPr>
              <w:pStyle w:val="ListParagraph"/>
              <w:rPr>
                <w:sz w:val="22"/>
                <w:szCs w:val="22"/>
              </w:rPr>
            </w:pPr>
          </w:p>
          <w:p w14:paraId="774C74AB" w14:textId="77777777" w:rsidR="00677117" w:rsidRDefault="00677117" w:rsidP="00677117">
            <w:pPr>
              <w:pStyle w:val="ListParagraph"/>
              <w:rPr>
                <w:sz w:val="22"/>
                <w:szCs w:val="22"/>
              </w:rPr>
            </w:pPr>
          </w:p>
          <w:p w14:paraId="598CF85A" w14:textId="77777777" w:rsidR="00677117" w:rsidRDefault="00677117" w:rsidP="00677117">
            <w:pPr>
              <w:pStyle w:val="ListParagraph"/>
              <w:rPr>
                <w:sz w:val="22"/>
                <w:szCs w:val="22"/>
              </w:rPr>
            </w:pPr>
          </w:p>
          <w:p w14:paraId="4B174315" w14:textId="77777777" w:rsidR="00677117" w:rsidRDefault="00677117" w:rsidP="00677117">
            <w:pPr>
              <w:pStyle w:val="ListParagraph"/>
              <w:rPr>
                <w:sz w:val="22"/>
                <w:szCs w:val="22"/>
              </w:rPr>
            </w:pPr>
          </w:p>
          <w:p w14:paraId="6F54E1D2" w14:textId="77777777" w:rsidR="00677117" w:rsidRDefault="00677117" w:rsidP="00677117">
            <w:pPr>
              <w:pStyle w:val="ListParagraph"/>
              <w:rPr>
                <w:sz w:val="22"/>
                <w:szCs w:val="22"/>
              </w:rPr>
            </w:pPr>
          </w:p>
          <w:p w14:paraId="754A1D42" w14:textId="601C1BE9" w:rsidR="00677117" w:rsidRPr="00003238" w:rsidRDefault="00677117" w:rsidP="00677117">
            <w:pPr>
              <w:pStyle w:val="ListParagraph"/>
              <w:rPr>
                <w:sz w:val="22"/>
                <w:szCs w:val="22"/>
              </w:rPr>
            </w:pPr>
          </w:p>
        </w:tc>
      </w:tr>
      <w:tr w:rsidR="009C1297" w:rsidRPr="00F700C7" w14:paraId="754A1D47" w14:textId="77777777" w:rsidTr="00BB6649">
        <w:trPr>
          <w:trHeight w:val="710"/>
        </w:trPr>
        <w:tc>
          <w:tcPr>
            <w:tcW w:w="9010" w:type="dxa"/>
            <w:vAlign w:val="center"/>
          </w:tcPr>
          <w:p w14:paraId="754A1D46" w14:textId="1006C7DF" w:rsidR="009C1297" w:rsidRPr="003C4089" w:rsidRDefault="009C1297" w:rsidP="00EF547D">
            <w:pPr>
              <w:rPr>
                <w:b/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lastRenderedPageBreak/>
              <w:t>Please briefly describe your experiences</w:t>
            </w:r>
            <w:r w:rsidRPr="00F700C7">
              <w:rPr>
                <w:b/>
                <w:sz w:val="22"/>
                <w:szCs w:val="22"/>
              </w:rPr>
              <w:t xml:space="preserve"> in </w:t>
            </w:r>
            <w:r w:rsidR="00C63F4C">
              <w:rPr>
                <w:b/>
                <w:sz w:val="22"/>
                <w:szCs w:val="22"/>
              </w:rPr>
              <w:t>donor relations</w:t>
            </w:r>
            <w:r w:rsidR="00226824">
              <w:rPr>
                <w:b/>
                <w:sz w:val="22"/>
                <w:szCs w:val="22"/>
              </w:rPr>
              <w:t>, coordination</w:t>
            </w:r>
            <w:r w:rsidR="00B05112">
              <w:rPr>
                <w:b/>
                <w:sz w:val="22"/>
                <w:szCs w:val="22"/>
              </w:rPr>
              <w:t xml:space="preserve"> </w:t>
            </w:r>
            <w:r w:rsidR="002F235F">
              <w:rPr>
                <w:b/>
                <w:sz w:val="22"/>
                <w:szCs w:val="22"/>
              </w:rPr>
              <w:t xml:space="preserve">with </w:t>
            </w:r>
            <w:r w:rsidR="009F66DD">
              <w:rPr>
                <w:b/>
                <w:sz w:val="22"/>
                <w:szCs w:val="22"/>
              </w:rPr>
              <w:t>stakeholders and/or regional partners</w:t>
            </w:r>
            <w:r w:rsidR="003C4089">
              <w:rPr>
                <w:b/>
                <w:sz w:val="22"/>
                <w:szCs w:val="22"/>
              </w:rPr>
              <w:t xml:space="preserve"> </w:t>
            </w:r>
            <w:r w:rsidRPr="00F700C7">
              <w:rPr>
                <w:sz w:val="22"/>
                <w:szCs w:val="22"/>
              </w:rPr>
              <w:t>indicating the respective discipline/thematic area</w:t>
            </w:r>
            <w:r w:rsidR="00EB7DB7">
              <w:rPr>
                <w:sz w:val="22"/>
                <w:szCs w:val="22"/>
              </w:rPr>
              <w:t>.</w:t>
            </w:r>
            <w:r w:rsidR="00BB6649">
              <w:rPr>
                <w:sz w:val="22"/>
                <w:szCs w:val="22"/>
              </w:rPr>
              <w:t xml:space="preserve"> (max 1000 words)</w:t>
            </w:r>
          </w:p>
        </w:tc>
      </w:tr>
      <w:tr w:rsidR="009C1297" w:rsidRPr="00F700C7" w14:paraId="754A1D4C" w14:textId="77777777" w:rsidTr="00176FF5">
        <w:trPr>
          <w:trHeight w:val="555"/>
        </w:trPr>
        <w:tc>
          <w:tcPr>
            <w:tcW w:w="9010" w:type="dxa"/>
          </w:tcPr>
          <w:p w14:paraId="754A1D48" w14:textId="77777777" w:rsidR="009C1297" w:rsidRPr="00F700C7" w:rsidRDefault="009C1297" w:rsidP="00EF547D">
            <w:pPr>
              <w:rPr>
                <w:sz w:val="22"/>
                <w:szCs w:val="22"/>
              </w:rPr>
            </w:pPr>
          </w:p>
          <w:p w14:paraId="63508323" w14:textId="77777777" w:rsidR="009C1297" w:rsidRPr="003C4089" w:rsidRDefault="009C1297" w:rsidP="003C4089">
            <w:pPr>
              <w:rPr>
                <w:sz w:val="22"/>
                <w:szCs w:val="22"/>
              </w:rPr>
            </w:pPr>
          </w:p>
          <w:p w14:paraId="49214186" w14:textId="77777777" w:rsidR="003C4089" w:rsidRDefault="003C4089" w:rsidP="003C4089">
            <w:pPr>
              <w:pStyle w:val="ListParagraph"/>
              <w:rPr>
                <w:sz w:val="22"/>
                <w:szCs w:val="22"/>
              </w:rPr>
            </w:pPr>
          </w:p>
          <w:p w14:paraId="50EE9A34" w14:textId="77777777" w:rsidR="003C4089" w:rsidRDefault="003C4089" w:rsidP="003C4089">
            <w:pPr>
              <w:pStyle w:val="ListParagraph"/>
              <w:rPr>
                <w:sz w:val="22"/>
                <w:szCs w:val="22"/>
              </w:rPr>
            </w:pPr>
          </w:p>
          <w:p w14:paraId="320570DE" w14:textId="77777777" w:rsidR="003C4089" w:rsidRDefault="003C4089" w:rsidP="003C4089">
            <w:pPr>
              <w:rPr>
                <w:sz w:val="22"/>
                <w:szCs w:val="22"/>
              </w:rPr>
            </w:pPr>
          </w:p>
          <w:p w14:paraId="4E95802F" w14:textId="77777777" w:rsidR="003C4089" w:rsidRDefault="003C4089" w:rsidP="003C4089">
            <w:pPr>
              <w:rPr>
                <w:sz w:val="22"/>
                <w:szCs w:val="22"/>
              </w:rPr>
            </w:pPr>
          </w:p>
          <w:p w14:paraId="7BA9CE11" w14:textId="77777777" w:rsidR="003C4089" w:rsidRDefault="003C4089" w:rsidP="003C4089">
            <w:pPr>
              <w:rPr>
                <w:sz w:val="22"/>
                <w:szCs w:val="22"/>
              </w:rPr>
            </w:pPr>
          </w:p>
          <w:p w14:paraId="676D63E9" w14:textId="77777777" w:rsidR="003C4089" w:rsidRDefault="003C4089" w:rsidP="003C4089">
            <w:pPr>
              <w:rPr>
                <w:sz w:val="22"/>
                <w:szCs w:val="22"/>
              </w:rPr>
            </w:pPr>
          </w:p>
          <w:p w14:paraId="6C3CB426" w14:textId="77777777" w:rsidR="003C4089" w:rsidRDefault="003C4089" w:rsidP="003C4089">
            <w:pPr>
              <w:rPr>
                <w:sz w:val="22"/>
                <w:szCs w:val="22"/>
              </w:rPr>
            </w:pPr>
          </w:p>
          <w:p w14:paraId="4D169BD3" w14:textId="77777777" w:rsidR="003C4089" w:rsidRDefault="003C4089" w:rsidP="003C4089">
            <w:pPr>
              <w:rPr>
                <w:sz w:val="22"/>
                <w:szCs w:val="22"/>
              </w:rPr>
            </w:pPr>
          </w:p>
          <w:p w14:paraId="2905143A" w14:textId="77777777" w:rsidR="003C4089" w:rsidRDefault="003C4089" w:rsidP="003C4089">
            <w:pPr>
              <w:pStyle w:val="ListParagraph"/>
              <w:rPr>
                <w:sz w:val="22"/>
                <w:szCs w:val="22"/>
              </w:rPr>
            </w:pPr>
          </w:p>
          <w:p w14:paraId="754A1D4B" w14:textId="77777777" w:rsidR="003C4089" w:rsidRPr="00F700C7" w:rsidRDefault="003C4089" w:rsidP="003C4089">
            <w:pPr>
              <w:pStyle w:val="ListParagraph"/>
              <w:rPr>
                <w:sz w:val="22"/>
                <w:szCs w:val="22"/>
              </w:rPr>
            </w:pPr>
          </w:p>
        </w:tc>
      </w:tr>
    </w:tbl>
    <w:p w14:paraId="754A1D57" w14:textId="77777777" w:rsidR="009C1297" w:rsidRPr="00F700C7" w:rsidRDefault="009C1297" w:rsidP="009C1297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0"/>
      </w:tblGrid>
      <w:tr w:rsidR="009C1297" w:rsidRPr="00F700C7" w14:paraId="754A1D59" w14:textId="77777777" w:rsidTr="00EF547D">
        <w:trPr>
          <w:trHeight w:val="620"/>
        </w:trPr>
        <w:tc>
          <w:tcPr>
            <w:tcW w:w="9245" w:type="dxa"/>
            <w:vAlign w:val="center"/>
          </w:tcPr>
          <w:p w14:paraId="754A1D58" w14:textId="1FE96243" w:rsidR="009C1297" w:rsidRPr="00F700C7" w:rsidRDefault="009C1297" w:rsidP="00EF547D">
            <w:pPr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 xml:space="preserve">Please briefly describe your experience in </w:t>
            </w:r>
            <w:r w:rsidR="00EF777B">
              <w:rPr>
                <w:sz w:val="22"/>
                <w:szCs w:val="22"/>
              </w:rPr>
              <w:t xml:space="preserve">providing strategic direction and </w:t>
            </w:r>
            <w:r w:rsidR="007D7274">
              <w:rPr>
                <w:sz w:val="22"/>
                <w:szCs w:val="22"/>
              </w:rPr>
              <w:t xml:space="preserve">operational policies as well as </w:t>
            </w:r>
            <w:r w:rsidR="00A978E3">
              <w:rPr>
                <w:sz w:val="22"/>
                <w:szCs w:val="22"/>
              </w:rPr>
              <w:t>proficiency in funding management/allocation and experience in risk management.</w:t>
            </w:r>
            <w:r w:rsidR="00066210">
              <w:rPr>
                <w:sz w:val="22"/>
                <w:szCs w:val="22"/>
              </w:rPr>
              <w:t xml:space="preserve"> </w:t>
            </w:r>
            <w:r w:rsidRPr="00F700C7">
              <w:rPr>
                <w:i/>
                <w:sz w:val="22"/>
                <w:szCs w:val="22"/>
              </w:rPr>
              <w:t xml:space="preserve">(max. </w:t>
            </w:r>
            <w:r w:rsidR="00BB6649">
              <w:rPr>
                <w:i/>
                <w:sz w:val="22"/>
                <w:szCs w:val="22"/>
              </w:rPr>
              <w:t>1000 words</w:t>
            </w:r>
            <w:r w:rsidRPr="00F700C7">
              <w:rPr>
                <w:i/>
                <w:sz w:val="22"/>
                <w:szCs w:val="22"/>
              </w:rPr>
              <w:t>)</w:t>
            </w:r>
            <w:r w:rsidRPr="00F700C7">
              <w:rPr>
                <w:sz w:val="22"/>
                <w:szCs w:val="22"/>
              </w:rPr>
              <w:t>.</w:t>
            </w:r>
            <w:r w:rsidR="00BB6649">
              <w:rPr>
                <w:sz w:val="22"/>
                <w:szCs w:val="22"/>
              </w:rPr>
              <w:br/>
            </w:r>
          </w:p>
        </w:tc>
      </w:tr>
      <w:tr w:rsidR="009C1297" w:rsidRPr="00F700C7" w14:paraId="754A1D5E" w14:textId="77777777" w:rsidTr="00EF547D">
        <w:trPr>
          <w:trHeight w:val="555"/>
        </w:trPr>
        <w:tc>
          <w:tcPr>
            <w:tcW w:w="9245" w:type="dxa"/>
          </w:tcPr>
          <w:p w14:paraId="754A1D5A" w14:textId="77777777" w:rsidR="009C1297" w:rsidRDefault="009C1297" w:rsidP="00EF547D">
            <w:pPr>
              <w:rPr>
                <w:sz w:val="22"/>
                <w:szCs w:val="22"/>
              </w:rPr>
            </w:pPr>
          </w:p>
          <w:p w14:paraId="3E993AF9" w14:textId="77777777" w:rsidR="005C5577" w:rsidRDefault="005C5577" w:rsidP="00EF547D">
            <w:pPr>
              <w:rPr>
                <w:sz w:val="22"/>
                <w:szCs w:val="22"/>
              </w:rPr>
            </w:pPr>
          </w:p>
          <w:p w14:paraId="7C90EB8D" w14:textId="77777777" w:rsidR="005C5577" w:rsidRDefault="005C5577" w:rsidP="00EF547D">
            <w:pPr>
              <w:rPr>
                <w:sz w:val="22"/>
                <w:szCs w:val="22"/>
              </w:rPr>
            </w:pPr>
          </w:p>
          <w:p w14:paraId="275A6B3A" w14:textId="77777777" w:rsidR="005C5577" w:rsidRDefault="005C5577" w:rsidP="00EF547D">
            <w:pPr>
              <w:rPr>
                <w:sz w:val="22"/>
                <w:szCs w:val="22"/>
              </w:rPr>
            </w:pPr>
          </w:p>
          <w:p w14:paraId="1CFDE98A" w14:textId="77777777" w:rsidR="005C5577" w:rsidRDefault="005C5577" w:rsidP="00EF547D">
            <w:pPr>
              <w:rPr>
                <w:sz w:val="22"/>
                <w:szCs w:val="22"/>
              </w:rPr>
            </w:pPr>
          </w:p>
          <w:p w14:paraId="7C52E616" w14:textId="77777777" w:rsidR="005C5577" w:rsidRDefault="005C5577" w:rsidP="00EF547D">
            <w:pPr>
              <w:rPr>
                <w:sz w:val="22"/>
                <w:szCs w:val="22"/>
              </w:rPr>
            </w:pPr>
          </w:p>
          <w:p w14:paraId="4737D5CF" w14:textId="77777777" w:rsidR="005C5577" w:rsidRDefault="005C5577" w:rsidP="00EF547D">
            <w:pPr>
              <w:rPr>
                <w:sz w:val="22"/>
                <w:szCs w:val="22"/>
              </w:rPr>
            </w:pPr>
          </w:p>
          <w:p w14:paraId="0B2CB170" w14:textId="77777777" w:rsidR="005C5577" w:rsidRDefault="005C5577" w:rsidP="00EF547D">
            <w:pPr>
              <w:rPr>
                <w:sz w:val="22"/>
                <w:szCs w:val="22"/>
              </w:rPr>
            </w:pPr>
          </w:p>
          <w:p w14:paraId="2981FB98" w14:textId="77777777" w:rsidR="005C5577" w:rsidRPr="00F700C7" w:rsidRDefault="005C5577" w:rsidP="00EF547D">
            <w:pPr>
              <w:rPr>
                <w:sz w:val="22"/>
                <w:szCs w:val="22"/>
              </w:rPr>
            </w:pPr>
          </w:p>
          <w:p w14:paraId="754A1D5D" w14:textId="3E25E880" w:rsidR="001D1B31" w:rsidRPr="005C5577" w:rsidRDefault="001D1B31" w:rsidP="005C5577">
            <w:pPr>
              <w:rPr>
                <w:sz w:val="22"/>
                <w:szCs w:val="22"/>
              </w:rPr>
            </w:pPr>
          </w:p>
        </w:tc>
      </w:tr>
    </w:tbl>
    <w:p w14:paraId="754A1D60" w14:textId="77777777" w:rsidR="009C1297" w:rsidRPr="00F700C7" w:rsidRDefault="009C1297" w:rsidP="009C1297">
      <w:pPr>
        <w:spacing w:before="240" w:after="480"/>
        <w:rPr>
          <w:b/>
          <w:sz w:val="22"/>
          <w:szCs w:val="22"/>
          <w:u w:val="single"/>
        </w:rPr>
      </w:pPr>
      <w:r w:rsidRPr="00F700C7">
        <w:rPr>
          <w:b/>
          <w:sz w:val="22"/>
          <w:szCs w:val="22"/>
          <w:u w:val="single"/>
        </w:rPr>
        <w:t>ADDITIONAL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17"/>
        <w:gridCol w:w="5998"/>
      </w:tblGrid>
      <w:tr w:rsidR="009C1297" w:rsidRPr="00F700C7" w14:paraId="754A1D63" w14:textId="77777777" w:rsidTr="00EF547D">
        <w:tc>
          <w:tcPr>
            <w:tcW w:w="3078" w:type="dxa"/>
            <w:tcBorders>
              <w:top w:val="nil"/>
              <w:left w:val="nil"/>
              <w:bottom w:val="nil"/>
            </w:tcBorders>
          </w:tcPr>
          <w:p w14:paraId="754A1D61" w14:textId="77777777" w:rsidR="009C1297" w:rsidRPr="00F700C7" w:rsidRDefault="009C1297" w:rsidP="00EF547D">
            <w:pPr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 xml:space="preserve">What is your </w:t>
            </w:r>
            <w:r w:rsidRPr="00F700C7">
              <w:rPr>
                <w:b/>
                <w:sz w:val="22"/>
                <w:szCs w:val="22"/>
              </w:rPr>
              <w:t>mother tongue</w:t>
            </w:r>
            <w:r w:rsidRPr="00F700C7">
              <w:rPr>
                <w:sz w:val="22"/>
                <w:szCs w:val="22"/>
              </w:rPr>
              <w:t>?</w:t>
            </w:r>
          </w:p>
        </w:tc>
        <w:tc>
          <w:tcPr>
            <w:tcW w:w="6167" w:type="dxa"/>
          </w:tcPr>
          <w:p w14:paraId="754A1D62" w14:textId="25990FC3" w:rsidR="009C1297" w:rsidRPr="00F700C7" w:rsidRDefault="009C1297" w:rsidP="00EF547D">
            <w:pPr>
              <w:rPr>
                <w:sz w:val="22"/>
                <w:szCs w:val="22"/>
              </w:rPr>
            </w:pPr>
          </w:p>
        </w:tc>
      </w:tr>
    </w:tbl>
    <w:p w14:paraId="754A1D64" w14:textId="77777777" w:rsidR="009C1297" w:rsidRPr="00F700C7" w:rsidRDefault="009C1297" w:rsidP="009C1297">
      <w:pPr>
        <w:rPr>
          <w:sz w:val="22"/>
          <w:szCs w:val="22"/>
        </w:rPr>
      </w:pPr>
      <w:r w:rsidRPr="00F700C7">
        <w:rPr>
          <w:sz w:val="22"/>
          <w:szCs w:val="22"/>
        </w:rPr>
        <w:tab/>
      </w:r>
      <w:r w:rsidRPr="00F700C7">
        <w:rPr>
          <w:sz w:val="22"/>
          <w:szCs w:val="22"/>
        </w:rPr>
        <w:tab/>
      </w:r>
    </w:p>
    <w:p w14:paraId="754A1D65" w14:textId="146DFD27" w:rsidR="009C1297" w:rsidRPr="00F700C7" w:rsidRDefault="009C1297" w:rsidP="009C1297">
      <w:pPr>
        <w:spacing w:before="120"/>
        <w:rPr>
          <w:i/>
          <w:sz w:val="22"/>
          <w:szCs w:val="22"/>
        </w:rPr>
      </w:pPr>
      <w:r w:rsidRPr="00F700C7">
        <w:rPr>
          <w:sz w:val="22"/>
          <w:szCs w:val="22"/>
        </w:rPr>
        <w:t xml:space="preserve">If not your mother tongue, please give details on </w:t>
      </w:r>
      <w:r w:rsidRPr="00F700C7">
        <w:rPr>
          <w:b/>
          <w:sz w:val="22"/>
          <w:szCs w:val="22"/>
        </w:rPr>
        <w:t>your knowledge of English</w:t>
      </w:r>
      <w:r w:rsidRPr="00F700C7">
        <w:rPr>
          <w:sz w:val="22"/>
          <w:szCs w:val="22"/>
        </w:rPr>
        <w:t xml:space="preserve">: </w:t>
      </w:r>
    </w:p>
    <w:p w14:paraId="754A1D66" w14:textId="77777777" w:rsidR="009C1297" w:rsidRPr="00F700C7" w:rsidRDefault="009C1297" w:rsidP="009C1297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0"/>
        <w:gridCol w:w="1113"/>
        <w:gridCol w:w="1120"/>
        <w:gridCol w:w="1113"/>
        <w:gridCol w:w="950"/>
        <w:gridCol w:w="1361"/>
        <w:gridCol w:w="1120"/>
        <w:gridCol w:w="1113"/>
      </w:tblGrid>
      <w:tr w:rsidR="009C1297" w:rsidRPr="00F700C7" w14:paraId="754A1D6B" w14:textId="77777777" w:rsidTr="00EF547D">
        <w:tc>
          <w:tcPr>
            <w:tcW w:w="2394" w:type="dxa"/>
            <w:gridSpan w:val="2"/>
            <w:vAlign w:val="center"/>
          </w:tcPr>
          <w:p w14:paraId="754A1D67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Read</w:t>
            </w:r>
          </w:p>
        </w:tc>
        <w:tc>
          <w:tcPr>
            <w:tcW w:w="2394" w:type="dxa"/>
            <w:gridSpan w:val="2"/>
            <w:vAlign w:val="center"/>
          </w:tcPr>
          <w:p w14:paraId="754A1D68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Write</w:t>
            </w:r>
          </w:p>
        </w:tc>
        <w:tc>
          <w:tcPr>
            <w:tcW w:w="2394" w:type="dxa"/>
            <w:gridSpan w:val="2"/>
            <w:vAlign w:val="center"/>
          </w:tcPr>
          <w:p w14:paraId="754A1D69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Speak</w:t>
            </w:r>
          </w:p>
        </w:tc>
        <w:tc>
          <w:tcPr>
            <w:tcW w:w="2394" w:type="dxa"/>
            <w:gridSpan w:val="2"/>
            <w:vAlign w:val="center"/>
          </w:tcPr>
          <w:p w14:paraId="754A1D6A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Understand</w:t>
            </w:r>
          </w:p>
        </w:tc>
      </w:tr>
      <w:tr w:rsidR="009C1297" w:rsidRPr="00F700C7" w14:paraId="754A1D74" w14:textId="77777777" w:rsidTr="00EF547D">
        <w:tc>
          <w:tcPr>
            <w:tcW w:w="1197" w:type="dxa"/>
            <w:vAlign w:val="center"/>
          </w:tcPr>
          <w:p w14:paraId="754A1D6C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Easily</w:t>
            </w:r>
          </w:p>
        </w:tc>
        <w:tc>
          <w:tcPr>
            <w:tcW w:w="1197" w:type="dxa"/>
            <w:vAlign w:val="center"/>
          </w:tcPr>
          <w:p w14:paraId="754A1D6D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Not easily</w:t>
            </w:r>
          </w:p>
        </w:tc>
        <w:tc>
          <w:tcPr>
            <w:tcW w:w="1197" w:type="dxa"/>
            <w:vAlign w:val="center"/>
          </w:tcPr>
          <w:p w14:paraId="754A1D6E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Easily</w:t>
            </w:r>
          </w:p>
        </w:tc>
        <w:tc>
          <w:tcPr>
            <w:tcW w:w="1197" w:type="dxa"/>
            <w:vAlign w:val="center"/>
          </w:tcPr>
          <w:p w14:paraId="754A1D6F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Not easily</w:t>
            </w:r>
          </w:p>
        </w:tc>
        <w:tc>
          <w:tcPr>
            <w:tcW w:w="932" w:type="dxa"/>
            <w:vAlign w:val="center"/>
          </w:tcPr>
          <w:p w14:paraId="754A1D70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Fluently</w:t>
            </w:r>
          </w:p>
        </w:tc>
        <w:tc>
          <w:tcPr>
            <w:tcW w:w="1462" w:type="dxa"/>
            <w:vAlign w:val="center"/>
          </w:tcPr>
          <w:p w14:paraId="754A1D71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Not fluently</w:t>
            </w:r>
          </w:p>
        </w:tc>
        <w:tc>
          <w:tcPr>
            <w:tcW w:w="1197" w:type="dxa"/>
            <w:vAlign w:val="center"/>
          </w:tcPr>
          <w:p w14:paraId="754A1D72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Easily</w:t>
            </w:r>
          </w:p>
        </w:tc>
        <w:tc>
          <w:tcPr>
            <w:tcW w:w="1197" w:type="dxa"/>
            <w:vAlign w:val="center"/>
          </w:tcPr>
          <w:p w14:paraId="754A1D73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sz w:val="22"/>
                <w:szCs w:val="22"/>
              </w:rPr>
              <w:t>Not easily</w:t>
            </w:r>
          </w:p>
        </w:tc>
      </w:tr>
      <w:tr w:rsidR="009C1297" w:rsidRPr="00F700C7" w14:paraId="754A1D7D" w14:textId="77777777" w:rsidTr="00EF547D">
        <w:tc>
          <w:tcPr>
            <w:tcW w:w="1197" w:type="dxa"/>
            <w:vAlign w:val="center"/>
          </w:tcPr>
          <w:p w14:paraId="754A1D75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rFonts w:ascii="MS Gothic" w:eastAsia="MS Gothic" w:hAnsi="MS Gothic" w:hint="eastAsia"/>
                <w:sz w:val="22"/>
                <w:szCs w:val="22"/>
                <w:lang w:val="en-GB"/>
              </w:rPr>
              <w:t>☐</w:t>
            </w:r>
          </w:p>
        </w:tc>
        <w:tc>
          <w:tcPr>
            <w:tcW w:w="1197" w:type="dxa"/>
            <w:vAlign w:val="center"/>
          </w:tcPr>
          <w:p w14:paraId="754A1D76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rFonts w:ascii="MS Gothic" w:eastAsia="MS Gothic" w:hAnsi="MS Gothic" w:hint="eastAsia"/>
                <w:sz w:val="22"/>
                <w:szCs w:val="22"/>
                <w:lang w:val="en-GB"/>
              </w:rPr>
              <w:t>☐</w:t>
            </w:r>
          </w:p>
        </w:tc>
        <w:tc>
          <w:tcPr>
            <w:tcW w:w="1197" w:type="dxa"/>
            <w:vAlign w:val="center"/>
          </w:tcPr>
          <w:p w14:paraId="754A1D77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rFonts w:ascii="MS Gothic" w:eastAsia="MS Gothic" w:hAnsi="MS Gothic" w:hint="eastAsia"/>
                <w:sz w:val="22"/>
                <w:szCs w:val="22"/>
                <w:lang w:val="en-GB"/>
              </w:rPr>
              <w:t>☐</w:t>
            </w:r>
          </w:p>
        </w:tc>
        <w:tc>
          <w:tcPr>
            <w:tcW w:w="1197" w:type="dxa"/>
            <w:vAlign w:val="center"/>
          </w:tcPr>
          <w:p w14:paraId="754A1D78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rFonts w:ascii="MS Gothic" w:eastAsia="MS Gothic" w:hAnsi="MS Gothic" w:hint="eastAsia"/>
                <w:sz w:val="22"/>
                <w:szCs w:val="22"/>
                <w:lang w:val="en-GB"/>
              </w:rPr>
              <w:t>☐</w:t>
            </w:r>
          </w:p>
        </w:tc>
        <w:tc>
          <w:tcPr>
            <w:tcW w:w="932" w:type="dxa"/>
            <w:vAlign w:val="center"/>
          </w:tcPr>
          <w:p w14:paraId="754A1D79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rFonts w:ascii="MS Gothic" w:eastAsia="MS Gothic" w:hAnsi="MS Gothic" w:hint="eastAsia"/>
                <w:sz w:val="22"/>
                <w:szCs w:val="22"/>
                <w:lang w:val="en-GB"/>
              </w:rPr>
              <w:t>☐</w:t>
            </w:r>
          </w:p>
        </w:tc>
        <w:tc>
          <w:tcPr>
            <w:tcW w:w="1462" w:type="dxa"/>
            <w:vAlign w:val="center"/>
          </w:tcPr>
          <w:p w14:paraId="754A1D7A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rFonts w:ascii="MS Gothic" w:eastAsia="MS Gothic" w:hAnsi="MS Gothic" w:hint="eastAsia"/>
                <w:sz w:val="22"/>
                <w:szCs w:val="22"/>
                <w:lang w:val="en-GB"/>
              </w:rPr>
              <w:t>☐</w:t>
            </w:r>
          </w:p>
        </w:tc>
        <w:tc>
          <w:tcPr>
            <w:tcW w:w="1197" w:type="dxa"/>
            <w:vAlign w:val="center"/>
          </w:tcPr>
          <w:p w14:paraId="754A1D7B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rFonts w:ascii="MS Gothic" w:eastAsia="MS Gothic" w:hAnsi="MS Gothic" w:hint="eastAsia"/>
                <w:sz w:val="22"/>
                <w:szCs w:val="22"/>
                <w:lang w:val="en-GB"/>
              </w:rPr>
              <w:t>☐</w:t>
            </w:r>
          </w:p>
        </w:tc>
        <w:tc>
          <w:tcPr>
            <w:tcW w:w="1197" w:type="dxa"/>
            <w:vAlign w:val="center"/>
          </w:tcPr>
          <w:p w14:paraId="754A1D7C" w14:textId="77777777" w:rsidR="009C1297" w:rsidRPr="00F700C7" w:rsidRDefault="009C1297" w:rsidP="00EF547D">
            <w:pPr>
              <w:jc w:val="center"/>
              <w:rPr>
                <w:sz w:val="22"/>
                <w:szCs w:val="22"/>
              </w:rPr>
            </w:pPr>
            <w:r w:rsidRPr="00F700C7">
              <w:rPr>
                <w:rFonts w:ascii="MS Gothic" w:eastAsia="MS Gothic" w:hAnsi="MS Gothic" w:hint="eastAsia"/>
                <w:sz w:val="22"/>
                <w:szCs w:val="22"/>
                <w:lang w:val="en-GB"/>
              </w:rPr>
              <w:t>☐</w:t>
            </w:r>
          </w:p>
        </w:tc>
      </w:tr>
    </w:tbl>
    <w:p w14:paraId="754A1D7F" w14:textId="77777777" w:rsidR="00D70EE5" w:rsidRPr="00F700C7" w:rsidRDefault="00D70EE5" w:rsidP="00F700C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 w:val="22"/>
          <w:szCs w:val="22"/>
        </w:rPr>
      </w:pPr>
    </w:p>
    <w:sectPr w:rsidR="00D70EE5" w:rsidRPr="00F700C7" w:rsidSect="00D70E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250" w:right="1440" w:bottom="1170" w:left="1440" w:header="907" w:footer="44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6D951" w14:textId="77777777" w:rsidR="000B0F1A" w:rsidRDefault="000B0F1A" w:rsidP="00CB6F07">
      <w:r>
        <w:separator/>
      </w:r>
    </w:p>
  </w:endnote>
  <w:endnote w:type="continuationSeparator" w:id="0">
    <w:p w14:paraId="6E1938EC" w14:textId="77777777" w:rsidR="000B0F1A" w:rsidRDefault="000B0F1A" w:rsidP="00CB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tillium">
    <w:altName w:val="Calibri"/>
    <w:charset w:val="00"/>
    <w:family w:val="modern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A1D89" w14:textId="77777777" w:rsidR="00EF4AED" w:rsidRDefault="00654078" w:rsidP="00356D8E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F4AE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4A1D8A" w14:textId="77777777" w:rsidR="00EF4AED" w:rsidRDefault="00EF4AED" w:rsidP="00EF4AE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A1D8B" w14:textId="77777777" w:rsidR="00300700" w:rsidRDefault="00300700" w:rsidP="00E34C79">
    <w:pPr>
      <w:pStyle w:val="Footer"/>
      <w:framePr w:h="434" w:hRule="exact" w:wrap="none" w:vAnchor="text" w:hAnchor="page" w:x="9742" w:y="-9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A1D8D" w14:textId="77777777" w:rsidR="00EF4AED" w:rsidRPr="00E768A8" w:rsidRDefault="00B878CF" w:rsidP="00E768A8">
    <w:pPr>
      <w:pStyle w:val="Footer"/>
      <w:ind w:left="-810"/>
      <w:rPr>
        <w:color w:val="508EC9"/>
        <w:sz w:val="18"/>
        <w:szCs w:val="18"/>
      </w:rPr>
    </w:pPr>
    <w:r w:rsidRPr="00E768A8">
      <w:rPr>
        <w:color w:val="508EC9"/>
        <w:sz w:val="18"/>
        <w:szCs w:val="18"/>
      </w:rPr>
      <w:t>Postal Address: PO Box 260129, 53153 Bonn, Germany</w:t>
    </w:r>
  </w:p>
  <w:p w14:paraId="754A1D8E" w14:textId="1DF94768" w:rsidR="00B878CF" w:rsidRPr="00413A2A" w:rsidRDefault="00B878CF" w:rsidP="00E768A8">
    <w:pPr>
      <w:pStyle w:val="Footer"/>
      <w:ind w:left="-810" w:right="-450"/>
      <w:rPr>
        <w:color w:val="508EC9"/>
        <w:sz w:val="18"/>
        <w:szCs w:val="18"/>
        <w:vertAlign w:val="subscript"/>
        <w:lang w:val="de-DE"/>
      </w:rPr>
    </w:pPr>
    <w:r w:rsidRPr="00413A2A">
      <w:rPr>
        <w:color w:val="508EC9"/>
        <w:sz w:val="18"/>
        <w:szCs w:val="18"/>
        <w:lang w:val="de-DE"/>
      </w:rPr>
      <w:t xml:space="preserve">UN Campus, Platz der </w:t>
    </w:r>
    <w:proofErr w:type="spellStart"/>
    <w:r w:rsidRPr="00413A2A">
      <w:rPr>
        <w:color w:val="508EC9"/>
        <w:sz w:val="18"/>
        <w:szCs w:val="18"/>
        <w:lang w:val="de-DE"/>
      </w:rPr>
      <w:t>VereintenNationen</w:t>
    </w:r>
    <w:proofErr w:type="spellEnd"/>
    <w:r w:rsidRPr="00413A2A">
      <w:rPr>
        <w:color w:val="508EC9"/>
        <w:sz w:val="18"/>
        <w:szCs w:val="18"/>
        <w:lang w:val="de-DE"/>
      </w:rPr>
      <w:t xml:space="preserve"> 1, D-53113 Bonn, Germa</w:t>
    </w:r>
    <w:r w:rsidR="0091308F" w:rsidRPr="00413A2A">
      <w:rPr>
        <w:color w:val="508EC9"/>
        <w:sz w:val="18"/>
        <w:szCs w:val="18"/>
        <w:lang w:val="de-DE"/>
      </w:rPr>
      <w:t>n</w:t>
    </w:r>
    <w:r w:rsidRPr="00413A2A">
      <w:rPr>
        <w:color w:val="508EC9"/>
        <w:sz w:val="18"/>
        <w:szCs w:val="18"/>
        <w:lang w:val="de-DE"/>
      </w:rPr>
      <w:t>y</w:t>
    </w:r>
    <w:r w:rsidR="0091308F" w:rsidRPr="00413A2A">
      <w:rPr>
        <w:color w:val="508EC9"/>
        <w:sz w:val="18"/>
        <w:szCs w:val="18"/>
        <w:lang w:val="de-DE"/>
      </w:rPr>
      <w:tab/>
    </w:r>
    <w:r w:rsidR="0091308F" w:rsidRPr="00413A2A">
      <w:rPr>
        <w:color w:val="508EC9"/>
        <w:sz w:val="18"/>
        <w:szCs w:val="18"/>
        <w:lang w:val="de-DE"/>
      </w:rPr>
      <w:tab/>
    </w:r>
    <w:r w:rsidR="0091308F" w:rsidRPr="00413A2A">
      <w:rPr>
        <w:b/>
        <w:bCs/>
        <w:color w:val="508EC9"/>
        <w:sz w:val="18"/>
        <w:szCs w:val="18"/>
        <w:lang w:val="de-DE"/>
      </w:rPr>
      <w:t xml:space="preserve">   www.unccd.int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A4EDA" w14:textId="77777777" w:rsidR="000B0F1A" w:rsidRDefault="000B0F1A" w:rsidP="00CB6F07">
      <w:r>
        <w:separator/>
      </w:r>
    </w:p>
  </w:footnote>
  <w:footnote w:type="continuationSeparator" w:id="0">
    <w:p w14:paraId="77786F47" w14:textId="77777777" w:rsidR="000B0F1A" w:rsidRDefault="000B0F1A" w:rsidP="00CB6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A1D84" w14:textId="77777777" w:rsidR="00460E4C" w:rsidRDefault="00654078" w:rsidP="002C23BD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60E4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4A1D85" w14:textId="77777777" w:rsidR="00460E4C" w:rsidRDefault="00460E4C" w:rsidP="00460E4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A1D86" w14:textId="77777777" w:rsidR="00460E4C" w:rsidRDefault="009C1297" w:rsidP="00460E4C">
    <w:pPr>
      <w:pStyle w:val="Header"/>
      <w:tabs>
        <w:tab w:val="clear" w:pos="4680"/>
        <w:tab w:val="clear" w:pos="9360"/>
        <w:tab w:val="left" w:pos="1133"/>
        <w:tab w:val="left" w:pos="3456"/>
      </w:tabs>
      <w:ind w:left="5400" w:right="360"/>
      <w:rPr>
        <w:b/>
        <w:bCs/>
        <w:color w:val="508EC9"/>
        <w:sz w:val="16"/>
        <w:szCs w:val="16"/>
      </w:rPr>
    </w:pPr>
    <w:r>
      <w:rPr>
        <w:b/>
        <w:bCs/>
        <w:noProof/>
        <w:color w:val="508EC9"/>
        <w:sz w:val="18"/>
        <w:szCs w:val="16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754A1D8F" wp14:editId="754A1D90">
              <wp:simplePos x="0" y="0"/>
              <wp:positionH relativeFrom="column">
                <wp:posOffset>-548005</wp:posOffset>
              </wp:positionH>
              <wp:positionV relativeFrom="paragraph">
                <wp:posOffset>-274320</wp:posOffset>
              </wp:positionV>
              <wp:extent cx="6743065" cy="974090"/>
              <wp:effectExtent l="0" t="0" r="19685" b="16510"/>
              <wp:wrapNone/>
              <wp:docPr id="6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743065" cy="974090"/>
                        <a:chOff x="0" y="0"/>
                        <a:chExt cx="6743073" cy="973777"/>
                      </a:xfrm>
                    </wpg:grpSpPr>
                    <wps:wsp>
                      <wps:cNvPr id="7" name="Straight Connector 7"/>
                      <wps:cNvCnPr/>
                      <wps:spPr>
                        <a:xfrm>
                          <a:off x="118753" y="973777"/>
                          <a:ext cx="662432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8816" cy="83127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6F5F1A" id="Group 6" o:spid="_x0000_s1026" style="position:absolute;margin-left:-43.15pt;margin-top:-21.6pt;width:530.95pt;height:76.7pt;z-index:251658242" coordsize="67430,97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">
              <v:line id="Straight Connector 7" o:spid="_x0000_s1027" style="position:absolute;visibility:visible;mso-wrap-style:square" from="1187,9737" to="67430,9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" strokecolor="#5b9bd5 [3204]" strokeweight="1.5pt">
                <v:stroke joinstyle="miter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8" type="#_x0000_t75" style="position:absolute;width:23988;height:8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">
                <v:imagedata r:id="rId2" o:title=""/>
              </v:shape>
            </v:group>
          </w:pict>
        </mc:Fallback>
      </mc:AlternateContent>
    </w:r>
  </w:p>
  <w:p w14:paraId="754A1D87" w14:textId="77777777" w:rsidR="00B41B27" w:rsidRPr="00B41B27" w:rsidRDefault="00B41B27" w:rsidP="00E768A8">
    <w:pPr>
      <w:pStyle w:val="Header"/>
      <w:tabs>
        <w:tab w:val="clear" w:pos="4680"/>
        <w:tab w:val="clear" w:pos="9360"/>
      </w:tabs>
      <w:spacing w:line="276" w:lineRule="auto"/>
      <w:ind w:left="5220" w:right="-5"/>
      <w:jc w:val="right"/>
      <w:rPr>
        <w:b/>
        <w:bCs/>
        <w:color w:val="508EC9"/>
        <w:sz w:val="8"/>
        <w:szCs w:val="18"/>
      </w:rPr>
    </w:pPr>
  </w:p>
  <w:p w14:paraId="754A1D88" w14:textId="77777777" w:rsidR="00CB6F07" w:rsidRPr="00460E4C" w:rsidRDefault="00B878CF" w:rsidP="00E768A8">
    <w:pPr>
      <w:pStyle w:val="Header"/>
      <w:tabs>
        <w:tab w:val="clear" w:pos="4680"/>
        <w:tab w:val="clear" w:pos="9360"/>
      </w:tabs>
      <w:spacing w:line="276" w:lineRule="auto"/>
      <w:ind w:left="5220" w:right="-5"/>
      <w:jc w:val="right"/>
      <w:rPr>
        <w:b/>
        <w:bCs/>
        <w:color w:val="508EC9"/>
        <w:sz w:val="18"/>
        <w:szCs w:val="18"/>
      </w:rPr>
    </w:pPr>
    <w:r w:rsidRPr="00460E4C">
      <w:rPr>
        <w:b/>
        <w:bCs/>
        <w:color w:val="508EC9"/>
        <w:sz w:val="18"/>
        <w:szCs w:val="18"/>
      </w:rPr>
      <w:t>P</w:t>
    </w:r>
    <w:r w:rsidR="0091308F" w:rsidRPr="00460E4C">
      <w:rPr>
        <w:b/>
        <w:bCs/>
        <w:color w:val="508EC9"/>
        <w:sz w:val="18"/>
        <w:szCs w:val="18"/>
      </w:rPr>
      <w:t>age</w:t>
    </w:r>
    <w:r w:rsidR="00654078" w:rsidRPr="00E768A8">
      <w:rPr>
        <w:b/>
        <w:bCs/>
        <w:color w:val="508EC9"/>
        <w:sz w:val="18"/>
        <w:szCs w:val="18"/>
      </w:rPr>
      <w:fldChar w:fldCharType="begin"/>
    </w:r>
    <w:r w:rsidR="00E768A8" w:rsidRPr="00E768A8">
      <w:rPr>
        <w:b/>
        <w:bCs/>
        <w:color w:val="508EC9"/>
        <w:sz w:val="18"/>
        <w:szCs w:val="18"/>
      </w:rPr>
      <w:instrText xml:space="preserve"> PAGE   \* MERGEFORMAT </w:instrText>
    </w:r>
    <w:r w:rsidR="00654078" w:rsidRPr="00E768A8">
      <w:rPr>
        <w:b/>
        <w:bCs/>
        <w:color w:val="508EC9"/>
        <w:sz w:val="18"/>
        <w:szCs w:val="18"/>
      </w:rPr>
      <w:fldChar w:fldCharType="separate"/>
    </w:r>
    <w:r w:rsidR="00C60B8E">
      <w:rPr>
        <w:b/>
        <w:bCs/>
        <w:noProof/>
        <w:color w:val="508EC9"/>
        <w:sz w:val="18"/>
        <w:szCs w:val="18"/>
      </w:rPr>
      <w:t>2</w:t>
    </w:r>
    <w:r w:rsidR="00654078" w:rsidRPr="00E768A8">
      <w:rPr>
        <w:b/>
        <w:bCs/>
        <w:noProof/>
        <w:color w:val="508EC9"/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A1D8C" w14:textId="77777777" w:rsidR="00EF4AED" w:rsidRPr="00E768A8" w:rsidRDefault="009C1297" w:rsidP="00E768A8">
    <w:pPr>
      <w:pStyle w:val="Header"/>
      <w:tabs>
        <w:tab w:val="clear" w:pos="4680"/>
        <w:tab w:val="clear" w:pos="9360"/>
        <w:tab w:val="left" w:pos="6480"/>
      </w:tabs>
      <w:ind w:left="5400" w:right="-90"/>
      <w:rPr>
        <w:sz w:val="28"/>
      </w:rPr>
    </w:pPr>
    <w:r>
      <w:rPr>
        <w:b/>
        <w:bCs/>
        <w:noProof/>
        <w:color w:val="508EC9"/>
        <w:sz w:val="18"/>
        <w:szCs w:val="16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54A1D91" wp14:editId="754A1D92">
              <wp:simplePos x="0" y="0"/>
              <wp:positionH relativeFrom="column">
                <wp:posOffset>-462915</wp:posOffset>
              </wp:positionH>
              <wp:positionV relativeFrom="paragraph">
                <wp:posOffset>782319</wp:posOffset>
              </wp:positionV>
              <wp:extent cx="6624320" cy="0"/>
              <wp:effectExtent l="0" t="0" r="24130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2432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0C0FED"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6.45pt,61.6pt" to="485.15pt,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" strokecolor="#5b9bd5 [3204]" strokeweight="1.5pt">
              <v:stroke joinstyle="miter"/>
              <o:lock v:ext="edit" shapetype="f"/>
            </v:line>
          </w:pict>
        </mc:Fallback>
      </mc:AlternateContent>
    </w:r>
    <w:r w:rsidR="008324A3">
      <w:rPr>
        <w:b/>
        <w:bCs/>
        <w:noProof/>
        <w:color w:val="508EC9"/>
        <w:sz w:val="18"/>
        <w:szCs w:val="16"/>
      </w:rPr>
      <w:drawing>
        <wp:anchor distT="0" distB="0" distL="114300" distR="114300" simplePos="0" relativeHeight="251658241" behindDoc="0" locked="0" layoutInCell="1" allowOverlap="1" wp14:anchorId="754A1D93" wp14:editId="754A1D94">
          <wp:simplePos x="0" y="0"/>
          <wp:positionH relativeFrom="column">
            <wp:posOffset>-581660</wp:posOffset>
          </wp:positionH>
          <wp:positionV relativeFrom="paragraph">
            <wp:posOffset>-191135</wp:posOffset>
          </wp:positionV>
          <wp:extent cx="2480375" cy="859536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375" cy="8595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C787E" w:rsidRPr="00E768A8">
      <w:rPr>
        <w:b/>
        <w:bCs/>
        <w:color w:val="508EC9"/>
        <w:sz w:val="18"/>
        <w:szCs w:val="16"/>
      </w:rPr>
      <w:t>Telephone</w:t>
    </w:r>
    <w:r w:rsidR="00BC787E" w:rsidRPr="00E768A8">
      <w:rPr>
        <w:color w:val="508EC9"/>
        <w:sz w:val="18"/>
        <w:szCs w:val="16"/>
      </w:rPr>
      <w:t>:</w:t>
    </w:r>
    <w:r w:rsidR="00E768A8" w:rsidRPr="00E768A8">
      <w:rPr>
        <w:color w:val="508EC9"/>
        <w:sz w:val="18"/>
        <w:szCs w:val="16"/>
      </w:rPr>
      <w:tab/>
    </w:r>
    <w:r w:rsidR="00E34C79" w:rsidRPr="00E768A8">
      <w:rPr>
        <w:color w:val="508EC9"/>
        <w:sz w:val="18"/>
        <w:szCs w:val="16"/>
      </w:rPr>
      <w:t xml:space="preserve">+ 49 (0) 228 815 2800 </w:t>
    </w:r>
    <w:r w:rsidR="00E34C79" w:rsidRPr="00E768A8">
      <w:rPr>
        <w:color w:val="508EC9"/>
        <w:sz w:val="18"/>
        <w:szCs w:val="16"/>
      </w:rPr>
      <w:br/>
    </w:r>
    <w:r w:rsidR="00BC787E" w:rsidRPr="00E768A8">
      <w:rPr>
        <w:b/>
        <w:bCs/>
        <w:color w:val="508EC9"/>
        <w:sz w:val="18"/>
        <w:szCs w:val="16"/>
      </w:rPr>
      <w:t>Fax:</w:t>
    </w:r>
    <w:r w:rsidR="00E768A8" w:rsidRPr="00E768A8">
      <w:rPr>
        <w:color w:val="508EC9"/>
        <w:sz w:val="18"/>
        <w:szCs w:val="16"/>
      </w:rPr>
      <w:tab/>
    </w:r>
    <w:r w:rsidR="00E34C79" w:rsidRPr="00E768A8">
      <w:rPr>
        <w:color w:val="508EC9"/>
        <w:sz w:val="18"/>
        <w:szCs w:val="16"/>
      </w:rPr>
      <w:t>+ 49 (0) 228 815 2898/99</w:t>
    </w:r>
    <w:r w:rsidR="00E34C79" w:rsidRPr="00E768A8">
      <w:rPr>
        <w:color w:val="508EC9"/>
        <w:sz w:val="18"/>
        <w:szCs w:val="16"/>
      </w:rPr>
      <w:br/>
    </w:r>
    <w:r w:rsidR="00BC787E" w:rsidRPr="00E768A8">
      <w:rPr>
        <w:b/>
        <w:bCs/>
        <w:color w:val="508EC9"/>
        <w:sz w:val="18"/>
        <w:szCs w:val="16"/>
      </w:rPr>
      <w:t>Em</w:t>
    </w:r>
    <w:r w:rsidR="00940DED" w:rsidRPr="00E768A8">
      <w:rPr>
        <w:b/>
        <w:bCs/>
        <w:color w:val="508EC9"/>
        <w:sz w:val="18"/>
        <w:szCs w:val="16"/>
      </w:rPr>
      <w:t>ail</w:t>
    </w:r>
    <w:r w:rsidR="00940DED" w:rsidRPr="00E768A8">
      <w:rPr>
        <w:color w:val="508EC9"/>
        <w:sz w:val="18"/>
        <w:szCs w:val="16"/>
      </w:rPr>
      <w:t>:</w:t>
    </w:r>
    <w:r w:rsidR="00E768A8">
      <w:rPr>
        <w:color w:val="508EC9"/>
        <w:sz w:val="18"/>
        <w:szCs w:val="16"/>
      </w:rPr>
      <w:tab/>
    </w:r>
    <w:r w:rsidR="00E34C79" w:rsidRPr="00E768A8">
      <w:rPr>
        <w:color w:val="508EC9"/>
        <w:sz w:val="18"/>
        <w:szCs w:val="16"/>
      </w:rPr>
      <w:t xml:space="preserve">secretariat@unccd.int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1BBC"/>
    <w:multiLevelType w:val="multilevel"/>
    <w:tmpl w:val="52C02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2B7E0E"/>
    <w:multiLevelType w:val="hybridMultilevel"/>
    <w:tmpl w:val="E91C5B0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E3EBA"/>
    <w:multiLevelType w:val="multilevel"/>
    <w:tmpl w:val="6AE89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302E8D"/>
    <w:multiLevelType w:val="hybridMultilevel"/>
    <w:tmpl w:val="4D8C525E"/>
    <w:lvl w:ilvl="0" w:tplc="CB4A87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9815EE"/>
    <w:multiLevelType w:val="hybridMultilevel"/>
    <w:tmpl w:val="E320BF18"/>
    <w:lvl w:ilvl="0" w:tplc="516886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D0733D"/>
    <w:multiLevelType w:val="hybridMultilevel"/>
    <w:tmpl w:val="5540F5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94C0DCB"/>
    <w:multiLevelType w:val="multilevel"/>
    <w:tmpl w:val="C666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4E5120"/>
    <w:multiLevelType w:val="hybridMultilevel"/>
    <w:tmpl w:val="0F823D7E"/>
    <w:lvl w:ilvl="0" w:tplc="DE52A36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A66E88"/>
    <w:multiLevelType w:val="hybridMultilevel"/>
    <w:tmpl w:val="50763B6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5647FF1"/>
    <w:multiLevelType w:val="hybridMultilevel"/>
    <w:tmpl w:val="E9F26A82"/>
    <w:lvl w:ilvl="0" w:tplc="C5D40CFE">
      <w:start w:val="1"/>
      <w:numFmt w:val="lowerLetter"/>
      <w:lvlText w:val="%1.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0" w15:restartNumberingAfterBreak="0">
    <w:nsid w:val="3EE23360"/>
    <w:multiLevelType w:val="multilevel"/>
    <w:tmpl w:val="3C2A7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107C3A"/>
    <w:multiLevelType w:val="hybridMultilevel"/>
    <w:tmpl w:val="AF92E8CC"/>
    <w:lvl w:ilvl="0" w:tplc="C5D40CF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4A7729"/>
    <w:multiLevelType w:val="hybridMultilevel"/>
    <w:tmpl w:val="6AA4B04E"/>
    <w:lvl w:ilvl="0" w:tplc="DE52A36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E15AC6"/>
    <w:multiLevelType w:val="hybridMultilevel"/>
    <w:tmpl w:val="EF925262"/>
    <w:lvl w:ilvl="0" w:tplc="E326A32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3C75FE"/>
    <w:multiLevelType w:val="multilevel"/>
    <w:tmpl w:val="BFBAE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2B41F8"/>
    <w:multiLevelType w:val="hybridMultilevel"/>
    <w:tmpl w:val="E9F26A82"/>
    <w:lvl w:ilvl="0" w:tplc="C5D40CFE">
      <w:start w:val="1"/>
      <w:numFmt w:val="lowerLetter"/>
      <w:lvlText w:val="%1.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 w15:restartNumberingAfterBreak="0">
    <w:nsid w:val="69C4504F"/>
    <w:multiLevelType w:val="multilevel"/>
    <w:tmpl w:val="4468B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4147A0"/>
    <w:multiLevelType w:val="hybridMultilevel"/>
    <w:tmpl w:val="8C284C4A"/>
    <w:lvl w:ilvl="0" w:tplc="0F962F5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1C1652"/>
    <w:multiLevelType w:val="hybridMultilevel"/>
    <w:tmpl w:val="D4D6C9A4"/>
    <w:lvl w:ilvl="0" w:tplc="C5D40CFE">
      <w:start w:val="1"/>
      <w:numFmt w:val="lowerLetter"/>
      <w:lvlText w:val="%1.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BEF41B9A">
      <w:start w:val="1"/>
      <w:numFmt w:val="lowerRoman"/>
      <w:lvlText w:val="(%2)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 w16cid:durableId="1357078443">
    <w:abstractNumId w:val="9"/>
  </w:num>
  <w:num w:numId="2" w16cid:durableId="1070078551">
    <w:abstractNumId w:val="8"/>
  </w:num>
  <w:num w:numId="3" w16cid:durableId="1931113523">
    <w:abstractNumId w:val="18"/>
  </w:num>
  <w:num w:numId="4" w16cid:durableId="657273347">
    <w:abstractNumId w:val="4"/>
  </w:num>
  <w:num w:numId="5" w16cid:durableId="642079972">
    <w:abstractNumId w:val="7"/>
  </w:num>
  <w:num w:numId="6" w16cid:durableId="1103066412">
    <w:abstractNumId w:val="12"/>
  </w:num>
  <w:num w:numId="7" w16cid:durableId="1137340632">
    <w:abstractNumId w:val="15"/>
  </w:num>
  <w:num w:numId="8" w16cid:durableId="353310564">
    <w:abstractNumId w:val="11"/>
  </w:num>
  <w:num w:numId="9" w16cid:durableId="281888137">
    <w:abstractNumId w:val="3"/>
  </w:num>
  <w:num w:numId="10" w16cid:durableId="1592353899">
    <w:abstractNumId w:val="5"/>
  </w:num>
  <w:num w:numId="11" w16cid:durableId="1614750910">
    <w:abstractNumId w:val="1"/>
  </w:num>
  <w:num w:numId="12" w16cid:durableId="1826123980">
    <w:abstractNumId w:val="17"/>
  </w:num>
  <w:num w:numId="13" w16cid:durableId="1049306186">
    <w:abstractNumId w:val="13"/>
  </w:num>
  <w:num w:numId="14" w16cid:durableId="113184644">
    <w:abstractNumId w:val="10"/>
  </w:num>
  <w:num w:numId="15" w16cid:durableId="168297048">
    <w:abstractNumId w:val="0"/>
  </w:num>
  <w:num w:numId="16" w16cid:durableId="560025671">
    <w:abstractNumId w:val="2"/>
  </w:num>
  <w:num w:numId="17" w16cid:durableId="1125586419">
    <w:abstractNumId w:val="16"/>
  </w:num>
  <w:num w:numId="18" w16cid:durableId="735594381">
    <w:abstractNumId w:val="14"/>
  </w:num>
  <w:num w:numId="19" w16cid:durableId="3022769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E5"/>
    <w:rsid w:val="00001EA8"/>
    <w:rsid w:val="00003238"/>
    <w:rsid w:val="000073F0"/>
    <w:rsid w:val="00017263"/>
    <w:rsid w:val="00017B76"/>
    <w:rsid w:val="000240C2"/>
    <w:rsid w:val="00064147"/>
    <w:rsid w:val="00064F78"/>
    <w:rsid w:val="00066210"/>
    <w:rsid w:val="000744EB"/>
    <w:rsid w:val="0008243B"/>
    <w:rsid w:val="00085C55"/>
    <w:rsid w:val="00095BC3"/>
    <w:rsid w:val="00097E9F"/>
    <w:rsid w:val="000B0F1A"/>
    <w:rsid w:val="000C1582"/>
    <w:rsid w:val="000E467F"/>
    <w:rsid w:val="000F1A48"/>
    <w:rsid w:val="00105EED"/>
    <w:rsid w:val="0010A988"/>
    <w:rsid w:val="001520B8"/>
    <w:rsid w:val="00176FF5"/>
    <w:rsid w:val="00180FE5"/>
    <w:rsid w:val="00185B65"/>
    <w:rsid w:val="00186269"/>
    <w:rsid w:val="001A53FD"/>
    <w:rsid w:val="001A5EA5"/>
    <w:rsid w:val="001C6A8A"/>
    <w:rsid w:val="001D1B31"/>
    <w:rsid w:val="001E4969"/>
    <w:rsid w:val="001E7257"/>
    <w:rsid w:val="001F2FC6"/>
    <w:rsid w:val="001F49F5"/>
    <w:rsid w:val="001F6BC8"/>
    <w:rsid w:val="00203143"/>
    <w:rsid w:val="0020452A"/>
    <w:rsid w:val="0021727E"/>
    <w:rsid w:val="00226824"/>
    <w:rsid w:val="002441F9"/>
    <w:rsid w:val="0024558A"/>
    <w:rsid w:val="002559AD"/>
    <w:rsid w:val="002735DD"/>
    <w:rsid w:val="0029108F"/>
    <w:rsid w:val="002A5CCC"/>
    <w:rsid w:val="002B2BFD"/>
    <w:rsid w:val="002E1343"/>
    <w:rsid w:val="002F235F"/>
    <w:rsid w:val="002F3F0E"/>
    <w:rsid w:val="002F4046"/>
    <w:rsid w:val="00300700"/>
    <w:rsid w:val="003053E8"/>
    <w:rsid w:val="00305D31"/>
    <w:rsid w:val="00327112"/>
    <w:rsid w:val="00333A67"/>
    <w:rsid w:val="00365CFF"/>
    <w:rsid w:val="00366310"/>
    <w:rsid w:val="00371041"/>
    <w:rsid w:val="00390017"/>
    <w:rsid w:val="003913C3"/>
    <w:rsid w:val="003B4550"/>
    <w:rsid w:val="003C4089"/>
    <w:rsid w:val="004012B8"/>
    <w:rsid w:val="00413A2A"/>
    <w:rsid w:val="00425AE9"/>
    <w:rsid w:val="00435B7B"/>
    <w:rsid w:val="00437CC6"/>
    <w:rsid w:val="00453DED"/>
    <w:rsid w:val="00460E4C"/>
    <w:rsid w:val="004A394E"/>
    <w:rsid w:val="004C12FC"/>
    <w:rsid w:val="004C33FC"/>
    <w:rsid w:val="00506D88"/>
    <w:rsid w:val="0053499F"/>
    <w:rsid w:val="00537D50"/>
    <w:rsid w:val="00541D3C"/>
    <w:rsid w:val="00561915"/>
    <w:rsid w:val="00572233"/>
    <w:rsid w:val="005C5577"/>
    <w:rsid w:val="005C5831"/>
    <w:rsid w:val="005C5C2D"/>
    <w:rsid w:val="005E4035"/>
    <w:rsid w:val="005E4270"/>
    <w:rsid w:val="005E7953"/>
    <w:rsid w:val="005F19AF"/>
    <w:rsid w:val="005F7E36"/>
    <w:rsid w:val="00600C8F"/>
    <w:rsid w:val="006124C9"/>
    <w:rsid w:val="00640BE3"/>
    <w:rsid w:val="00654078"/>
    <w:rsid w:val="0065719E"/>
    <w:rsid w:val="00677117"/>
    <w:rsid w:val="006A5075"/>
    <w:rsid w:val="006B1562"/>
    <w:rsid w:val="006D4A3A"/>
    <w:rsid w:val="007036FE"/>
    <w:rsid w:val="007129C6"/>
    <w:rsid w:val="007218D7"/>
    <w:rsid w:val="00727562"/>
    <w:rsid w:val="00767F01"/>
    <w:rsid w:val="007865E5"/>
    <w:rsid w:val="007939AC"/>
    <w:rsid w:val="007A56B8"/>
    <w:rsid w:val="007D3C26"/>
    <w:rsid w:val="007D7274"/>
    <w:rsid w:val="007E6BC4"/>
    <w:rsid w:val="007F1173"/>
    <w:rsid w:val="00800118"/>
    <w:rsid w:val="00800E68"/>
    <w:rsid w:val="00805E28"/>
    <w:rsid w:val="00812E72"/>
    <w:rsid w:val="00820CB5"/>
    <w:rsid w:val="008324A3"/>
    <w:rsid w:val="00836479"/>
    <w:rsid w:val="008431E7"/>
    <w:rsid w:val="00854C87"/>
    <w:rsid w:val="00877CC4"/>
    <w:rsid w:val="0088387F"/>
    <w:rsid w:val="008877C3"/>
    <w:rsid w:val="00891448"/>
    <w:rsid w:val="00896A76"/>
    <w:rsid w:val="008A2D71"/>
    <w:rsid w:val="008B0A3F"/>
    <w:rsid w:val="008C0812"/>
    <w:rsid w:val="008C5A6E"/>
    <w:rsid w:val="008E2414"/>
    <w:rsid w:val="0091308F"/>
    <w:rsid w:val="00916BB5"/>
    <w:rsid w:val="009272D0"/>
    <w:rsid w:val="00940DED"/>
    <w:rsid w:val="00950B2B"/>
    <w:rsid w:val="00993562"/>
    <w:rsid w:val="009A1887"/>
    <w:rsid w:val="009A22F5"/>
    <w:rsid w:val="009A2BBE"/>
    <w:rsid w:val="009C1297"/>
    <w:rsid w:val="009E1D33"/>
    <w:rsid w:val="009F66DD"/>
    <w:rsid w:val="00A12114"/>
    <w:rsid w:val="00A443C6"/>
    <w:rsid w:val="00A65FF4"/>
    <w:rsid w:val="00A745A6"/>
    <w:rsid w:val="00A82FB2"/>
    <w:rsid w:val="00A92D6C"/>
    <w:rsid w:val="00A978E3"/>
    <w:rsid w:val="00AA1A7C"/>
    <w:rsid w:val="00AA63DF"/>
    <w:rsid w:val="00AB65F3"/>
    <w:rsid w:val="00AC6364"/>
    <w:rsid w:val="00AD1F63"/>
    <w:rsid w:val="00AD4D84"/>
    <w:rsid w:val="00AE5129"/>
    <w:rsid w:val="00B03C7A"/>
    <w:rsid w:val="00B05112"/>
    <w:rsid w:val="00B13D4A"/>
    <w:rsid w:val="00B2294F"/>
    <w:rsid w:val="00B30600"/>
    <w:rsid w:val="00B41B27"/>
    <w:rsid w:val="00B745A4"/>
    <w:rsid w:val="00B76438"/>
    <w:rsid w:val="00B77CDF"/>
    <w:rsid w:val="00B878CF"/>
    <w:rsid w:val="00B95C3E"/>
    <w:rsid w:val="00BA2470"/>
    <w:rsid w:val="00BB6649"/>
    <w:rsid w:val="00BB669C"/>
    <w:rsid w:val="00BC5013"/>
    <w:rsid w:val="00BC787E"/>
    <w:rsid w:val="00BD3B59"/>
    <w:rsid w:val="00BE7376"/>
    <w:rsid w:val="00BF5CCF"/>
    <w:rsid w:val="00C14203"/>
    <w:rsid w:val="00C23F34"/>
    <w:rsid w:val="00C27D06"/>
    <w:rsid w:val="00C4189A"/>
    <w:rsid w:val="00C60B8E"/>
    <w:rsid w:val="00C63F4C"/>
    <w:rsid w:val="00C858C1"/>
    <w:rsid w:val="00C966D8"/>
    <w:rsid w:val="00C97BB8"/>
    <w:rsid w:val="00CB6F07"/>
    <w:rsid w:val="00CC1723"/>
    <w:rsid w:val="00CC3BFE"/>
    <w:rsid w:val="00D105CB"/>
    <w:rsid w:val="00D11922"/>
    <w:rsid w:val="00D17D44"/>
    <w:rsid w:val="00D232AE"/>
    <w:rsid w:val="00D3058E"/>
    <w:rsid w:val="00D33F52"/>
    <w:rsid w:val="00D34F51"/>
    <w:rsid w:val="00D60D3F"/>
    <w:rsid w:val="00D60EB8"/>
    <w:rsid w:val="00D70EE5"/>
    <w:rsid w:val="00D84856"/>
    <w:rsid w:val="00D94707"/>
    <w:rsid w:val="00D952C7"/>
    <w:rsid w:val="00D95753"/>
    <w:rsid w:val="00D97EBF"/>
    <w:rsid w:val="00DE2060"/>
    <w:rsid w:val="00E21443"/>
    <w:rsid w:val="00E25F84"/>
    <w:rsid w:val="00E34C79"/>
    <w:rsid w:val="00E42C0E"/>
    <w:rsid w:val="00E46B4D"/>
    <w:rsid w:val="00E503AE"/>
    <w:rsid w:val="00E50D1E"/>
    <w:rsid w:val="00E635FE"/>
    <w:rsid w:val="00E768A8"/>
    <w:rsid w:val="00EA5AF6"/>
    <w:rsid w:val="00EB6F05"/>
    <w:rsid w:val="00EB7DB7"/>
    <w:rsid w:val="00EC4D66"/>
    <w:rsid w:val="00EF4AED"/>
    <w:rsid w:val="00EF777B"/>
    <w:rsid w:val="00F11D00"/>
    <w:rsid w:val="00F15AEE"/>
    <w:rsid w:val="00F168CE"/>
    <w:rsid w:val="00F1698E"/>
    <w:rsid w:val="00F30DDF"/>
    <w:rsid w:val="00F569C8"/>
    <w:rsid w:val="00F700C7"/>
    <w:rsid w:val="00F711C3"/>
    <w:rsid w:val="00F851C9"/>
    <w:rsid w:val="00F86921"/>
    <w:rsid w:val="00F951B0"/>
    <w:rsid w:val="00F974B2"/>
    <w:rsid w:val="00FE64BE"/>
    <w:rsid w:val="00FE6845"/>
    <w:rsid w:val="00FF4D84"/>
    <w:rsid w:val="00FF6EE4"/>
    <w:rsid w:val="01ACAEA0"/>
    <w:rsid w:val="026399E5"/>
    <w:rsid w:val="09810E2B"/>
    <w:rsid w:val="0D2AE647"/>
    <w:rsid w:val="10A13312"/>
    <w:rsid w:val="11B2A9CA"/>
    <w:rsid w:val="14DADC43"/>
    <w:rsid w:val="1B1CACF5"/>
    <w:rsid w:val="23F65125"/>
    <w:rsid w:val="278E30D9"/>
    <w:rsid w:val="29A93F1C"/>
    <w:rsid w:val="2F36E1C1"/>
    <w:rsid w:val="3487807E"/>
    <w:rsid w:val="3AB4FB61"/>
    <w:rsid w:val="3D022307"/>
    <w:rsid w:val="41A50DDB"/>
    <w:rsid w:val="41A9AD6F"/>
    <w:rsid w:val="447BAE2E"/>
    <w:rsid w:val="46157925"/>
    <w:rsid w:val="47CDC6EC"/>
    <w:rsid w:val="4FF09A86"/>
    <w:rsid w:val="5E72C365"/>
    <w:rsid w:val="63FF41A9"/>
    <w:rsid w:val="6A8D2E39"/>
    <w:rsid w:val="7E33C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4A1D06"/>
  <w15:docId w15:val="{9F3A03C4-EB32-4EC2-A57B-FF78E439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tillium" w:eastAsia="Calibri" w:hAnsi="Titillium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0EE5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4C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4C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D70EE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6F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6F07"/>
  </w:style>
  <w:style w:type="paragraph" w:styleId="Footer">
    <w:name w:val="footer"/>
    <w:basedOn w:val="Normal"/>
    <w:link w:val="FooterChar"/>
    <w:uiPriority w:val="99"/>
    <w:unhideWhenUsed/>
    <w:rsid w:val="00CB6F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6F07"/>
  </w:style>
  <w:style w:type="character" w:styleId="PageNumber">
    <w:name w:val="page number"/>
    <w:basedOn w:val="DefaultParagraphFont"/>
    <w:uiPriority w:val="99"/>
    <w:semiHidden/>
    <w:unhideWhenUsed/>
    <w:rsid w:val="00EF4AED"/>
  </w:style>
  <w:style w:type="paragraph" w:styleId="BalloonText">
    <w:name w:val="Balloon Text"/>
    <w:basedOn w:val="Normal"/>
    <w:link w:val="BalloonTextChar"/>
    <w:uiPriority w:val="99"/>
    <w:semiHidden/>
    <w:unhideWhenUsed/>
    <w:rsid w:val="008324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4A3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semiHidden/>
    <w:rsid w:val="00D70E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odyTextIndent2">
    <w:name w:val="Body Text Indent 2"/>
    <w:basedOn w:val="Normal"/>
    <w:link w:val="BodyTextIndent2Char"/>
    <w:unhideWhenUsed/>
    <w:rsid w:val="00D70EE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D70EE5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FE64BE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4A3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D1B3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4C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4C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42C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42C0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42C0E"/>
    <w:rPr>
      <w:rFonts w:ascii="Times New Roman" w:eastAsia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C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2C0E"/>
    <w:rPr>
      <w:rFonts w:ascii="Times New Roman" w:eastAsia="Times New Roman" w:hAnsi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5719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5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NGO\UNCCD_Letterhead_English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1AFFFB2-B8A8-491D-AD19-6DC46F082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UNCCD_Letterhead_English</Template>
  <TotalTime>0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Montoiro</dc:creator>
  <cp:lastModifiedBy>Habiba Khiari</cp:lastModifiedBy>
  <cp:revision>10</cp:revision>
  <dcterms:created xsi:type="dcterms:W3CDTF">2025-07-08T18:11:00Z</dcterms:created>
  <dcterms:modified xsi:type="dcterms:W3CDTF">2025-07-25T10:20:00Z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MSOLanguageID">
    <vt:lpwstr>msoLanguageIDEnglishUK</vt:lpwstr>
  </property>
  <property fmtid="{D5CDD505-2E9C-101B-9397-08002B2CF9AE}" pid="3" name="MSIP_Label_38f1469a-2c2a-4aee-b92b-090d4c5468ff_Enabled">
    <vt:lpwstr>true</vt:lpwstr>
  </property>
  <property fmtid="{D5CDD505-2E9C-101B-9397-08002B2CF9AE}" pid="4" name="MSIP_Label_38f1469a-2c2a-4aee-b92b-090d4c5468ff_SetDate">
    <vt:lpwstr>2025-07-08T18:11:00Z</vt:lpwstr>
  </property>
  <property fmtid="{D5CDD505-2E9C-101B-9397-08002B2CF9AE}" pid="5" name="MSIP_Label_38f1469a-2c2a-4aee-b92b-090d4c5468ff_Method">
    <vt:lpwstr>Standard</vt:lpwstr>
  </property>
  <property fmtid="{D5CDD505-2E9C-101B-9397-08002B2CF9AE}" pid="6" name="MSIP_Label_38f1469a-2c2a-4aee-b92b-090d4c5468ff_Name">
    <vt:lpwstr>Confidential - Unmarked</vt:lpwstr>
  </property>
  <property fmtid="{D5CDD505-2E9C-101B-9397-08002B2CF9AE}" pid="7" name="MSIP_Label_38f1469a-2c2a-4aee-b92b-090d4c5468ff_SiteId">
    <vt:lpwstr>2a6e6092-73e4-4752-b1a5-477a17f5056d</vt:lpwstr>
  </property>
  <property fmtid="{D5CDD505-2E9C-101B-9397-08002B2CF9AE}" pid="8" name="MSIP_Label_38f1469a-2c2a-4aee-b92b-090d4c5468ff_ActionId">
    <vt:lpwstr>07b2aa4c-2d71-4dea-b6b1-8dbb3d8974c7</vt:lpwstr>
  </property>
  <property fmtid="{D5CDD505-2E9C-101B-9397-08002B2CF9AE}" pid="9" name="MSIP_Label_38f1469a-2c2a-4aee-b92b-090d4c5468ff_ContentBits">
    <vt:lpwstr>0</vt:lpwstr>
  </property>
  <property fmtid="{D5CDD505-2E9C-101B-9397-08002B2CF9AE}" pid="10" name="MSIP_Label_38f1469a-2c2a-4aee-b92b-090d4c5468ff_Tag">
    <vt:lpwstr>10, 3, 0, 1</vt:lpwstr>
  </property>
</Properties>
</file>