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1D06" w14:textId="77777777" w:rsidR="00E50D1E" w:rsidRDefault="00E50D1E" w:rsidP="009E1D33"/>
    <w:p w14:paraId="754A1D07" w14:textId="77777777" w:rsidR="009C1297" w:rsidRDefault="009C1297" w:rsidP="009C1297">
      <w:pPr>
        <w:jc w:val="center"/>
        <w:rPr>
          <w:b/>
          <w:sz w:val="30"/>
          <w:szCs w:val="30"/>
        </w:rPr>
      </w:pPr>
      <w:r w:rsidRPr="00B62ABE">
        <w:rPr>
          <w:b/>
          <w:sz w:val="30"/>
          <w:szCs w:val="30"/>
        </w:rPr>
        <w:t>APPLICATION FORM</w:t>
      </w:r>
      <w:r>
        <w:rPr>
          <w:b/>
          <w:sz w:val="30"/>
          <w:szCs w:val="30"/>
        </w:rPr>
        <w:t xml:space="preserve"> for CSO representative</w:t>
      </w:r>
    </w:p>
    <w:p w14:paraId="754A1D08" w14:textId="77777777" w:rsidR="009C1297" w:rsidRPr="00B62ABE" w:rsidRDefault="009C1297" w:rsidP="009C129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in the </w:t>
      </w:r>
      <w:r w:rsidRPr="00B62ABE">
        <w:rPr>
          <w:b/>
          <w:sz w:val="30"/>
          <w:szCs w:val="30"/>
        </w:rPr>
        <w:t>Science-Policy Interface (SPI)</w:t>
      </w:r>
    </w:p>
    <w:p w14:paraId="754A1D09" w14:textId="77777777" w:rsidR="009C1297" w:rsidRDefault="009C1297" w:rsidP="009C1297">
      <w:pPr>
        <w:rPr>
          <w:i/>
          <w:sz w:val="22"/>
          <w:szCs w:val="22"/>
        </w:rPr>
      </w:pPr>
    </w:p>
    <w:p w14:paraId="754A1D0A" w14:textId="37D3140A" w:rsidR="009C1297" w:rsidRPr="00283DC4" w:rsidRDefault="009C1297" w:rsidP="00754F27">
      <w:pPr>
        <w:spacing w:before="240"/>
        <w:jc w:val="center"/>
        <w:rPr>
          <w:i/>
        </w:rPr>
      </w:pPr>
      <w:r w:rsidRPr="00283DC4">
        <w:rPr>
          <w:i/>
        </w:rPr>
        <w:t xml:space="preserve">Please complete this form in English and send it to </w:t>
      </w:r>
      <w:hyperlink r:id="rId8" w:history="1">
        <w:r w:rsidRPr="00283DC4">
          <w:rPr>
            <w:rStyle w:val="Hyperlink"/>
            <w:b/>
            <w:i/>
          </w:rPr>
          <w:t>cso@unccd.int</w:t>
        </w:r>
      </w:hyperlink>
      <w:r w:rsidRPr="00283DC4">
        <w:rPr>
          <w:rStyle w:val="Hyperlink"/>
          <w:b/>
          <w:i/>
        </w:rPr>
        <w:t xml:space="preserve"> </w:t>
      </w:r>
      <w:r w:rsidRPr="00283DC4">
        <w:rPr>
          <w:i/>
        </w:rPr>
        <w:t xml:space="preserve">by </w:t>
      </w:r>
      <w:r w:rsidR="00C94EFF">
        <w:rPr>
          <w:b/>
          <w:i/>
        </w:rPr>
        <w:t xml:space="preserve">July </w:t>
      </w:r>
      <w:r w:rsidR="00666FA5">
        <w:rPr>
          <w:b/>
          <w:i/>
        </w:rPr>
        <w:t>28</w:t>
      </w:r>
      <w:r w:rsidR="00AC6364" w:rsidRPr="00AC6364">
        <w:rPr>
          <w:b/>
          <w:i/>
          <w:vertAlign w:val="superscript"/>
        </w:rPr>
        <w:t>th</w:t>
      </w:r>
      <w:proofErr w:type="gramStart"/>
      <w:r w:rsidR="00AC6364">
        <w:rPr>
          <w:b/>
          <w:i/>
        </w:rPr>
        <w:t xml:space="preserve"> </w:t>
      </w:r>
      <w:r w:rsidR="00C60B8E">
        <w:rPr>
          <w:b/>
          <w:i/>
        </w:rPr>
        <w:t>20</w:t>
      </w:r>
      <w:r w:rsidR="00AC6364">
        <w:rPr>
          <w:b/>
          <w:i/>
        </w:rPr>
        <w:t>2</w:t>
      </w:r>
      <w:r w:rsidR="00C94EFF">
        <w:rPr>
          <w:b/>
          <w:i/>
        </w:rPr>
        <w:t>5</w:t>
      </w:r>
      <w:proofErr w:type="gramEnd"/>
    </w:p>
    <w:p w14:paraId="754A1D0C" w14:textId="77777777" w:rsidR="009C1297" w:rsidRPr="003E7AA2" w:rsidRDefault="009C1297" w:rsidP="009C1297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CONTACT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3"/>
        <w:gridCol w:w="1348"/>
        <w:gridCol w:w="1655"/>
        <w:gridCol w:w="3004"/>
      </w:tblGrid>
      <w:tr w:rsidR="009C1297" w:rsidRPr="003E7AA2" w14:paraId="754A1D12" w14:textId="77777777" w:rsidTr="00AC6364">
        <w:tc>
          <w:tcPr>
            <w:tcW w:w="4454" w:type="dxa"/>
            <w:gridSpan w:val="2"/>
          </w:tcPr>
          <w:p w14:paraId="754A1D0D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Name</w:t>
            </w:r>
          </w:p>
          <w:p w14:paraId="754A1D0E" w14:textId="77777777" w:rsidR="009C1297" w:rsidRPr="003E7AA2" w:rsidRDefault="009C1297" w:rsidP="00EF547D"/>
          <w:p w14:paraId="754A1D0F" w14:textId="77777777" w:rsidR="009C1297" w:rsidRPr="003E7AA2" w:rsidRDefault="009C1297" w:rsidP="00EF547D"/>
        </w:tc>
        <w:tc>
          <w:tcPr>
            <w:tcW w:w="4782" w:type="dxa"/>
            <w:gridSpan w:val="2"/>
          </w:tcPr>
          <w:p w14:paraId="754A1D10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Surname</w:t>
            </w:r>
          </w:p>
          <w:p w14:paraId="754A1D11" w14:textId="77777777" w:rsidR="009C1297" w:rsidRPr="003E7AA2" w:rsidRDefault="009C1297" w:rsidP="00EF547D">
            <w:pPr>
              <w:rPr>
                <w:b/>
              </w:rPr>
            </w:pPr>
          </w:p>
        </w:tc>
      </w:tr>
      <w:tr w:rsidR="009C1297" w:rsidRPr="003E7AA2" w14:paraId="754A1D19" w14:textId="77777777" w:rsidTr="00AC6364">
        <w:tc>
          <w:tcPr>
            <w:tcW w:w="6157" w:type="dxa"/>
            <w:gridSpan w:val="3"/>
          </w:tcPr>
          <w:p w14:paraId="754A1D13" w14:textId="77777777" w:rsidR="009C1297" w:rsidRPr="003E7AA2" w:rsidRDefault="009C1297" w:rsidP="00EF5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the CSO</w:t>
            </w:r>
          </w:p>
          <w:p w14:paraId="754A1D14" w14:textId="77777777" w:rsidR="009C1297" w:rsidRDefault="009C1297" w:rsidP="00EF547D">
            <w:pPr>
              <w:rPr>
                <w:sz w:val="22"/>
                <w:szCs w:val="22"/>
              </w:rPr>
            </w:pPr>
          </w:p>
          <w:p w14:paraId="754A1D15" w14:textId="77777777" w:rsidR="009C1297" w:rsidRDefault="009C1297" w:rsidP="00EF547D">
            <w:pPr>
              <w:rPr>
                <w:sz w:val="22"/>
                <w:szCs w:val="22"/>
              </w:rPr>
            </w:pPr>
          </w:p>
          <w:p w14:paraId="754A1D16" w14:textId="77777777" w:rsidR="009C1297" w:rsidRPr="003E7AA2" w:rsidRDefault="009C1297" w:rsidP="00EF547D">
            <w:pPr>
              <w:rPr>
                <w:sz w:val="22"/>
                <w:szCs w:val="22"/>
              </w:rPr>
            </w:pPr>
          </w:p>
        </w:tc>
        <w:tc>
          <w:tcPr>
            <w:tcW w:w="3079" w:type="dxa"/>
          </w:tcPr>
          <w:p w14:paraId="754A1D17" w14:textId="77777777" w:rsidR="009C1297" w:rsidRDefault="009C1297" w:rsidP="00EF5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 of Operations</w:t>
            </w:r>
          </w:p>
          <w:p w14:paraId="754A1D18" w14:textId="77777777" w:rsidR="009C1297" w:rsidRPr="003E7AA2" w:rsidRDefault="009C1297" w:rsidP="00EF547D">
            <w:pPr>
              <w:rPr>
                <w:sz w:val="22"/>
                <w:szCs w:val="22"/>
              </w:rPr>
            </w:pPr>
          </w:p>
        </w:tc>
      </w:tr>
      <w:tr w:rsidR="009C1297" w:rsidRPr="003E7AA2" w14:paraId="754A1D21" w14:textId="77777777" w:rsidTr="00AC6364">
        <w:tc>
          <w:tcPr>
            <w:tcW w:w="3079" w:type="dxa"/>
          </w:tcPr>
          <w:p w14:paraId="754A1D1A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 xml:space="preserve">Date of birth </w:t>
            </w:r>
            <w:r w:rsidRPr="003E7AA2">
              <w:rPr>
                <w:i/>
                <w:sz w:val="22"/>
                <w:szCs w:val="22"/>
              </w:rPr>
              <w:t>(</w:t>
            </w:r>
            <w:proofErr w:type="spellStart"/>
            <w:proofErr w:type="gramStart"/>
            <w:r w:rsidRPr="003E7AA2">
              <w:rPr>
                <w:i/>
                <w:sz w:val="22"/>
                <w:szCs w:val="22"/>
              </w:rPr>
              <w:t>dd.mm.yy</w:t>
            </w:r>
            <w:proofErr w:type="spellEnd"/>
            <w:proofErr w:type="gramEnd"/>
            <w:r w:rsidRPr="003E7AA2">
              <w:rPr>
                <w:i/>
                <w:sz w:val="22"/>
                <w:szCs w:val="22"/>
              </w:rPr>
              <w:t>)</w:t>
            </w:r>
          </w:p>
          <w:p w14:paraId="754A1D1B" w14:textId="77777777" w:rsidR="009C1297" w:rsidRPr="003E7AA2" w:rsidRDefault="009C1297" w:rsidP="00EF547D"/>
        </w:tc>
        <w:tc>
          <w:tcPr>
            <w:tcW w:w="3078" w:type="dxa"/>
            <w:gridSpan w:val="2"/>
          </w:tcPr>
          <w:p w14:paraId="754A1D1C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Place of birth</w:t>
            </w:r>
          </w:p>
          <w:p w14:paraId="754A1D1D" w14:textId="77777777" w:rsidR="009C1297" w:rsidRPr="003E7AA2" w:rsidRDefault="009C1297" w:rsidP="00EF547D"/>
        </w:tc>
        <w:tc>
          <w:tcPr>
            <w:tcW w:w="3079" w:type="dxa"/>
          </w:tcPr>
          <w:p w14:paraId="754A1D1E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Nationality</w:t>
            </w:r>
          </w:p>
          <w:p w14:paraId="754A1D1F" w14:textId="77777777" w:rsidR="009C1297" w:rsidRPr="003E7AA2" w:rsidRDefault="009C1297" w:rsidP="00EF547D"/>
          <w:p w14:paraId="754A1D20" w14:textId="77777777" w:rsidR="009C1297" w:rsidRPr="003E7AA2" w:rsidRDefault="009C1297" w:rsidP="00EF547D">
            <w:pPr>
              <w:rPr>
                <w:b/>
              </w:rPr>
            </w:pPr>
          </w:p>
        </w:tc>
      </w:tr>
      <w:tr w:rsidR="009C1297" w:rsidRPr="003E7AA2" w14:paraId="754A1D2E" w14:textId="77777777" w:rsidTr="00AC6364">
        <w:tc>
          <w:tcPr>
            <w:tcW w:w="3079" w:type="dxa"/>
          </w:tcPr>
          <w:p w14:paraId="754A1D26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Telephone number(s)</w:t>
            </w:r>
          </w:p>
          <w:p w14:paraId="754A1D27" w14:textId="77777777" w:rsidR="009C1297" w:rsidRPr="003E7AA2" w:rsidRDefault="009C1297" w:rsidP="00EF547D"/>
          <w:p w14:paraId="754A1D28" w14:textId="77777777" w:rsidR="009C1297" w:rsidRPr="003E7AA2" w:rsidRDefault="009C1297" w:rsidP="00EF547D"/>
        </w:tc>
        <w:tc>
          <w:tcPr>
            <w:tcW w:w="3078" w:type="dxa"/>
            <w:gridSpan w:val="2"/>
          </w:tcPr>
          <w:p w14:paraId="754A1D29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E-mail address(es)</w:t>
            </w:r>
          </w:p>
          <w:p w14:paraId="754A1D2A" w14:textId="77777777" w:rsidR="009C1297" w:rsidRPr="003E7AA2" w:rsidRDefault="009C1297" w:rsidP="00EF547D"/>
        </w:tc>
        <w:tc>
          <w:tcPr>
            <w:tcW w:w="3079" w:type="dxa"/>
          </w:tcPr>
          <w:p w14:paraId="754A1D2B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 xml:space="preserve">Gender </w:t>
            </w:r>
            <w:r w:rsidRPr="003E7AA2">
              <w:rPr>
                <w:i/>
                <w:sz w:val="22"/>
                <w:szCs w:val="22"/>
              </w:rPr>
              <w:t xml:space="preserve">(Please </w:t>
            </w:r>
            <w:r>
              <w:rPr>
                <w:i/>
                <w:sz w:val="22"/>
                <w:szCs w:val="22"/>
              </w:rPr>
              <w:t>select</w:t>
            </w:r>
            <w:r w:rsidRPr="003E7AA2">
              <w:rPr>
                <w:i/>
                <w:sz w:val="22"/>
                <w:szCs w:val="22"/>
              </w:rPr>
              <w:t>)</w:t>
            </w:r>
          </w:p>
          <w:p w14:paraId="754A1D2C" w14:textId="77777777" w:rsidR="009C1297" w:rsidRPr="003E7AA2" w:rsidRDefault="009C1297" w:rsidP="00EF547D">
            <w:r w:rsidRPr="003E7AA2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3E7AA2">
              <w:rPr>
                <w:sz w:val="22"/>
                <w:szCs w:val="22"/>
              </w:rPr>
              <w:t xml:space="preserve">        Female</w:t>
            </w:r>
          </w:p>
          <w:p w14:paraId="754A1D2D" w14:textId="77777777" w:rsidR="009C1297" w:rsidRPr="003E7AA2" w:rsidRDefault="009C1297" w:rsidP="00EF547D">
            <w:r w:rsidRPr="003E7AA2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3E7AA2">
              <w:rPr>
                <w:sz w:val="22"/>
                <w:szCs w:val="22"/>
              </w:rPr>
              <w:t xml:space="preserve">        Male</w:t>
            </w:r>
          </w:p>
        </w:tc>
      </w:tr>
    </w:tbl>
    <w:p w14:paraId="754A1D2F" w14:textId="77777777" w:rsidR="009C1297" w:rsidRDefault="009C1297" w:rsidP="009C1297">
      <w:pPr>
        <w:rPr>
          <w:sz w:val="22"/>
          <w:szCs w:val="22"/>
        </w:rPr>
      </w:pPr>
    </w:p>
    <w:p w14:paraId="754A1D30" w14:textId="77777777" w:rsidR="009C1297" w:rsidRDefault="009C1297" w:rsidP="009C129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6737"/>
      </w:tblGrid>
      <w:tr w:rsidR="009C1297" w:rsidRPr="003E7AA2" w14:paraId="754A1D34" w14:textId="77777777" w:rsidTr="00EF547D">
        <w:tc>
          <w:tcPr>
            <w:tcW w:w="2311" w:type="dxa"/>
            <w:tcBorders>
              <w:top w:val="nil"/>
              <w:left w:val="nil"/>
              <w:bottom w:val="nil"/>
            </w:tcBorders>
          </w:tcPr>
          <w:p w14:paraId="754A1D31" w14:textId="77777777" w:rsidR="009C1297" w:rsidRPr="003E7AA2" w:rsidRDefault="009C1297" w:rsidP="00EF547D">
            <w:r>
              <w:rPr>
                <w:sz w:val="22"/>
                <w:szCs w:val="22"/>
              </w:rPr>
              <w:t xml:space="preserve">Please, indicate </w:t>
            </w:r>
            <w:proofErr w:type="gramStart"/>
            <w:r>
              <w:rPr>
                <w:sz w:val="22"/>
                <w:szCs w:val="22"/>
              </w:rPr>
              <w:t>your  g</w:t>
            </w:r>
            <w:r w:rsidRPr="003E7AA2">
              <w:rPr>
                <w:sz w:val="22"/>
                <w:szCs w:val="22"/>
              </w:rPr>
              <w:t>eographic</w:t>
            </w:r>
            <w:proofErr w:type="gramEnd"/>
            <w:r w:rsidRPr="003E7AA2">
              <w:rPr>
                <w:sz w:val="22"/>
                <w:szCs w:val="22"/>
              </w:rPr>
              <w:t xml:space="preserve"> region of </w:t>
            </w:r>
            <w:proofErr w:type="gramStart"/>
            <w:r w:rsidRPr="003E7AA2">
              <w:rPr>
                <w:sz w:val="22"/>
                <w:szCs w:val="22"/>
              </w:rPr>
              <w:t>expertise :</w:t>
            </w:r>
            <w:proofErr w:type="gramEnd"/>
          </w:p>
        </w:tc>
        <w:tc>
          <w:tcPr>
            <w:tcW w:w="6934" w:type="dxa"/>
          </w:tcPr>
          <w:p w14:paraId="754A1D32" w14:textId="77777777" w:rsidR="009C1297" w:rsidRPr="003E7AA2" w:rsidRDefault="009C1297" w:rsidP="00EF547D"/>
          <w:p w14:paraId="754A1D33" w14:textId="77777777" w:rsidR="009C1297" w:rsidRPr="003E7AA2" w:rsidRDefault="009C1297" w:rsidP="00EF547D"/>
        </w:tc>
      </w:tr>
    </w:tbl>
    <w:p w14:paraId="754A1D35" w14:textId="77777777" w:rsidR="009C1297" w:rsidRDefault="009C1297" w:rsidP="009C1297">
      <w:pPr>
        <w:rPr>
          <w:sz w:val="22"/>
          <w:szCs w:val="22"/>
        </w:rPr>
      </w:pPr>
    </w:p>
    <w:p w14:paraId="754A1D36" w14:textId="77777777" w:rsidR="009C1297" w:rsidRDefault="009C1297" w:rsidP="009C129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0"/>
      </w:tblGrid>
      <w:tr w:rsidR="009C1297" w:rsidRPr="003E7AA2" w14:paraId="754A1D3A" w14:textId="77777777" w:rsidTr="00AC6364">
        <w:tc>
          <w:tcPr>
            <w:tcW w:w="9236" w:type="dxa"/>
            <w:vAlign w:val="center"/>
          </w:tcPr>
          <w:p w14:paraId="754A1D39" w14:textId="77777777" w:rsidR="009C1297" w:rsidRPr="003E7AA2" w:rsidRDefault="009C1297" w:rsidP="00EF547D">
            <w:r w:rsidRPr="003E7AA2">
              <w:rPr>
                <w:sz w:val="22"/>
                <w:szCs w:val="22"/>
              </w:rPr>
              <w:t>Please briefly describe</w:t>
            </w:r>
            <w:r>
              <w:rPr>
                <w:sz w:val="22"/>
                <w:szCs w:val="22"/>
              </w:rPr>
              <w:t xml:space="preserve"> </w:t>
            </w:r>
            <w:r w:rsidRPr="006E50A9">
              <w:rPr>
                <w:i/>
                <w:sz w:val="22"/>
                <w:szCs w:val="22"/>
              </w:rPr>
              <w:t>(</w:t>
            </w:r>
            <w:r w:rsidRPr="004520B8">
              <w:rPr>
                <w:i/>
                <w:sz w:val="22"/>
                <w:szCs w:val="22"/>
              </w:rPr>
              <w:t>max. half a page</w:t>
            </w:r>
            <w:r w:rsidRPr="006E50A9">
              <w:rPr>
                <w:i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your</w:t>
            </w:r>
            <w:r w:rsidRPr="003E7AA2">
              <w:rPr>
                <w:sz w:val="22"/>
                <w:szCs w:val="22"/>
              </w:rPr>
              <w:t xml:space="preserve"> </w:t>
            </w:r>
            <w:r w:rsidRPr="00B62ABE">
              <w:rPr>
                <w:b/>
                <w:sz w:val="22"/>
                <w:szCs w:val="22"/>
              </w:rPr>
              <w:t xml:space="preserve">working experience related to interdisciplinary </w:t>
            </w:r>
            <w:proofErr w:type="gramStart"/>
            <w:r w:rsidRPr="00B62ABE">
              <w:rPr>
                <w:b/>
                <w:sz w:val="22"/>
                <w:szCs w:val="22"/>
              </w:rPr>
              <w:t>mattes</w:t>
            </w:r>
            <w:proofErr w:type="gramEnd"/>
            <w:r w:rsidRPr="00B62ABE">
              <w:rPr>
                <w:b/>
                <w:sz w:val="22"/>
                <w:szCs w:val="22"/>
              </w:rPr>
              <w:t xml:space="preserve"> of DLDD</w:t>
            </w:r>
            <w:r>
              <w:rPr>
                <w:i/>
                <w:sz w:val="22"/>
                <w:szCs w:val="22"/>
              </w:rPr>
              <w:t>.</w:t>
            </w:r>
          </w:p>
        </w:tc>
      </w:tr>
      <w:tr w:rsidR="009C1297" w:rsidRPr="003E7AA2" w14:paraId="754A1D43" w14:textId="77777777" w:rsidTr="00AC6364">
        <w:trPr>
          <w:trHeight w:val="70"/>
        </w:trPr>
        <w:tc>
          <w:tcPr>
            <w:tcW w:w="9236" w:type="dxa"/>
          </w:tcPr>
          <w:p w14:paraId="754A1D3E" w14:textId="77777777" w:rsidR="009C1297" w:rsidRDefault="009C1297" w:rsidP="00EF547D"/>
          <w:p w14:paraId="754A1D3F" w14:textId="77777777" w:rsidR="009C1297" w:rsidRPr="003E7AA2" w:rsidRDefault="009C1297" w:rsidP="00EF547D"/>
          <w:p w14:paraId="754A1D40" w14:textId="77777777" w:rsidR="009C1297" w:rsidRDefault="009C1297" w:rsidP="00EF547D"/>
          <w:p w14:paraId="754A1D41" w14:textId="77777777" w:rsidR="009C1297" w:rsidRDefault="009C1297" w:rsidP="00EF547D"/>
          <w:p w14:paraId="754A1D42" w14:textId="77777777" w:rsidR="009C1297" w:rsidRPr="003E7AA2" w:rsidRDefault="009C1297" w:rsidP="00EF547D"/>
        </w:tc>
      </w:tr>
    </w:tbl>
    <w:p w14:paraId="754A1D44" w14:textId="77777777" w:rsidR="009C1297" w:rsidRDefault="009C1297" w:rsidP="009C1297">
      <w:pPr>
        <w:rPr>
          <w:sz w:val="22"/>
          <w:szCs w:val="22"/>
        </w:rPr>
      </w:pPr>
    </w:p>
    <w:p w14:paraId="754A1D45" w14:textId="77777777" w:rsidR="009C1297" w:rsidRDefault="009C1297" w:rsidP="009C129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0"/>
      </w:tblGrid>
      <w:tr w:rsidR="009C1297" w:rsidRPr="003E7AA2" w14:paraId="754A1D47" w14:textId="77777777" w:rsidTr="00EF547D">
        <w:trPr>
          <w:trHeight w:val="1142"/>
        </w:trPr>
        <w:tc>
          <w:tcPr>
            <w:tcW w:w="9245" w:type="dxa"/>
            <w:vAlign w:val="center"/>
          </w:tcPr>
          <w:p w14:paraId="754A1D46" w14:textId="77777777" w:rsidR="009C1297" w:rsidRPr="003E7AA2" w:rsidRDefault="009C1297" w:rsidP="00EF547D">
            <w:r>
              <w:rPr>
                <w:sz w:val="22"/>
                <w:szCs w:val="22"/>
              </w:rPr>
              <w:t>Please briefly describe your experiences</w:t>
            </w:r>
            <w:r w:rsidRPr="00721101">
              <w:rPr>
                <w:b/>
                <w:sz w:val="22"/>
                <w:szCs w:val="22"/>
              </w:rPr>
              <w:t xml:space="preserve"> in providing scientific advice</w:t>
            </w:r>
            <w:r>
              <w:rPr>
                <w:sz w:val="22"/>
                <w:szCs w:val="22"/>
              </w:rPr>
              <w:t xml:space="preserve"> to policy makers, Civil Society Organizations, land users and/or other UNCCD stakeholders at national and/or regional level, also indicating the respective discipline/thematic area </w:t>
            </w:r>
            <w:r w:rsidRPr="003E7AA2">
              <w:rPr>
                <w:i/>
                <w:sz w:val="22"/>
                <w:szCs w:val="22"/>
              </w:rPr>
              <w:t xml:space="preserve">(Please </w:t>
            </w:r>
            <w:r>
              <w:rPr>
                <w:i/>
                <w:sz w:val="22"/>
                <w:szCs w:val="22"/>
              </w:rPr>
              <w:t xml:space="preserve">list in </w:t>
            </w:r>
            <w:r w:rsidRPr="006E50A9">
              <w:rPr>
                <w:i/>
                <w:sz w:val="22"/>
                <w:szCs w:val="22"/>
              </w:rPr>
              <w:t xml:space="preserve">chronological order starting with the most recent </w:t>
            </w:r>
            <w:proofErr w:type="gramStart"/>
            <w:r w:rsidRPr="006E50A9">
              <w:rPr>
                <w:i/>
                <w:sz w:val="22"/>
                <w:szCs w:val="22"/>
              </w:rPr>
              <w:t>one</w:t>
            </w:r>
            <w:r>
              <w:rPr>
                <w:i/>
                <w:sz w:val="22"/>
                <w:szCs w:val="22"/>
              </w:rPr>
              <w:t>, and</w:t>
            </w:r>
            <w:proofErr w:type="gramEnd"/>
            <w:r>
              <w:rPr>
                <w:i/>
                <w:sz w:val="22"/>
                <w:szCs w:val="22"/>
              </w:rPr>
              <w:t xml:space="preserve"> </w:t>
            </w:r>
            <w:r w:rsidRPr="003E7AA2">
              <w:rPr>
                <w:i/>
                <w:sz w:val="22"/>
                <w:szCs w:val="22"/>
              </w:rPr>
              <w:t>specify duration</w:t>
            </w:r>
            <w:r>
              <w:rPr>
                <w:i/>
                <w:sz w:val="22"/>
                <w:szCs w:val="22"/>
              </w:rPr>
              <w:t xml:space="preserve"> of each experience</w:t>
            </w:r>
            <w:r w:rsidRPr="003E7AA2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>.</w:t>
            </w:r>
          </w:p>
        </w:tc>
      </w:tr>
      <w:tr w:rsidR="009C1297" w:rsidRPr="003E7AA2" w14:paraId="754A1D4C" w14:textId="77777777" w:rsidTr="00EF547D">
        <w:trPr>
          <w:trHeight w:val="555"/>
        </w:trPr>
        <w:tc>
          <w:tcPr>
            <w:tcW w:w="9245" w:type="dxa"/>
          </w:tcPr>
          <w:p w14:paraId="754A1D48" w14:textId="77777777" w:rsidR="009C1297" w:rsidRDefault="009C1297" w:rsidP="00EF547D"/>
          <w:p w14:paraId="754A1D49" w14:textId="77777777" w:rsidR="009C1297" w:rsidRDefault="009C1297" w:rsidP="00EF547D"/>
          <w:p w14:paraId="754A1D4A" w14:textId="77777777" w:rsidR="009C1297" w:rsidRDefault="009C1297" w:rsidP="00EF547D"/>
          <w:p w14:paraId="754A1D4B" w14:textId="77777777" w:rsidR="009C1297" w:rsidRDefault="009C1297" w:rsidP="00EF547D"/>
        </w:tc>
      </w:tr>
    </w:tbl>
    <w:p w14:paraId="754A1D4D" w14:textId="77777777" w:rsidR="009C1297" w:rsidRDefault="009C1297" w:rsidP="009C1297">
      <w:pPr>
        <w:rPr>
          <w:sz w:val="22"/>
          <w:szCs w:val="22"/>
        </w:rPr>
      </w:pPr>
    </w:p>
    <w:p w14:paraId="754A1D4E" w14:textId="77777777" w:rsidR="009C1297" w:rsidRDefault="009C1297" w:rsidP="009C129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0"/>
      </w:tblGrid>
      <w:tr w:rsidR="009C1297" w:rsidRPr="003E7AA2" w14:paraId="754A1D50" w14:textId="77777777" w:rsidTr="00EF547D">
        <w:trPr>
          <w:trHeight w:val="350"/>
        </w:trPr>
        <w:tc>
          <w:tcPr>
            <w:tcW w:w="9245" w:type="dxa"/>
            <w:vAlign w:val="center"/>
          </w:tcPr>
          <w:p w14:paraId="754A1D4F" w14:textId="77777777" w:rsidR="009C1297" w:rsidRPr="005D2BEE" w:rsidRDefault="009C1297" w:rsidP="00EF547D">
            <w:r w:rsidRPr="005D2BEE">
              <w:rPr>
                <w:sz w:val="22"/>
                <w:szCs w:val="22"/>
              </w:rPr>
              <w:t xml:space="preserve">Are you familiar with the </w:t>
            </w:r>
            <w:r w:rsidRPr="00CC1704">
              <w:rPr>
                <w:b/>
                <w:sz w:val="22"/>
                <w:szCs w:val="22"/>
              </w:rPr>
              <w:t>UNCCD process</w:t>
            </w:r>
            <w:r w:rsidRPr="005D2BEE">
              <w:rPr>
                <w:sz w:val="22"/>
                <w:szCs w:val="22"/>
              </w:rPr>
              <w:t>? Please briefly describe.</w:t>
            </w:r>
          </w:p>
        </w:tc>
      </w:tr>
      <w:tr w:rsidR="009C1297" w:rsidRPr="003E7AA2" w14:paraId="754A1D55" w14:textId="77777777" w:rsidTr="00EF547D">
        <w:trPr>
          <w:trHeight w:val="555"/>
        </w:trPr>
        <w:tc>
          <w:tcPr>
            <w:tcW w:w="9245" w:type="dxa"/>
          </w:tcPr>
          <w:p w14:paraId="754A1D51" w14:textId="77777777" w:rsidR="009C1297" w:rsidRDefault="009C1297" w:rsidP="00EF547D"/>
          <w:p w14:paraId="754A1D52" w14:textId="77777777" w:rsidR="009C1297" w:rsidRDefault="009C1297" w:rsidP="00EF547D"/>
          <w:p w14:paraId="754A1D53" w14:textId="77777777" w:rsidR="009C1297" w:rsidRDefault="009C1297" w:rsidP="00EF547D"/>
          <w:p w14:paraId="754A1D54" w14:textId="77777777" w:rsidR="009C1297" w:rsidRDefault="009C1297" w:rsidP="00EF547D"/>
        </w:tc>
      </w:tr>
    </w:tbl>
    <w:p w14:paraId="754A1D56" w14:textId="77777777" w:rsidR="009C1297" w:rsidRDefault="009C1297" w:rsidP="009C1297">
      <w:pPr>
        <w:rPr>
          <w:sz w:val="22"/>
          <w:szCs w:val="22"/>
        </w:rPr>
      </w:pPr>
    </w:p>
    <w:p w14:paraId="754A1D57" w14:textId="77777777" w:rsidR="009C1297" w:rsidRDefault="009C1297" w:rsidP="009C129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0"/>
      </w:tblGrid>
      <w:tr w:rsidR="009C1297" w:rsidRPr="003E7AA2" w14:paraId="754A1D59" w14:textId="77777777" w:rsidTr="00EF547D">
        <w:trPr>
          <w:trHeight w:val="620"/>
        </w:trPr>
        <w:tc>
          <w:tcPr>
            <w:tcW w:w="9245" w:type="dxa"/>
            <w:vAlign w:val="center"/>
          </w:tcPr>
          <w:p w14:paraId="754A1D58" w14:textId="77777777" w:rsidR="009C1297" w:rsidRPr="005D2BEE" w:rsidRDefault="009C1297" w:rsidP="00EF547D">
            <w:r>
              <w:rPr>
                <w:sz w:val="22"/>
                <w:szCs w:val="22"/>
              </w:rPr>
              <w:t xml:space="preserve">Please briefly describe your </w:t>
            </w:r>
            <w:r w:rsidRPr="00283DC4">
              <w:rPr>
                <w:sz w:val="22"/>
                <w:szCs w:val="22"/>
              </w:rPr>
              <w:t>experience in communicating, promoting and incorporating science into policy development processes and in synthesizing information for non-specialists</w:t>
            </w:r>
            <w:r w:rsidRPr="00283DC4">
              <w:rPr>
                <w:b/>
                <w:sz w:val="22"/>
                <w:szCs w:val="22"/>
              </w:rPr>
              <w:t xml:space="preserve"> </w:t>
            </w:r>
            <w:r w:rsidRPr="005D2BEE">
              <w:rPr>
                <w:i/>
                <w:sz w:val="22"/>
                <w:szCs w:val="22"/>
              </w:rPr>
              <w:t>(max. half a page)</w:t>
            </w:r>
            <w:r>
              <w:rPr>
                <w:sz w:val="22"/>
                <w:szCs w:val="22"/>
              </w:rPr>
              <w:t>.</w:t>
            </w:r>
          </w:p>
        </w:tc>
      </w:tr>
      <w:tr w:rsidR="009C1297" w:rsidRPr="003E7AA2" w14:paraId="754A1D5E" w14:textId="77777777" w:rsidTr="00EF547D">
        <w:trPr>
          <w:trHeight w:val="555"/>
        </w:trPr>
        <w:tc>
          <w:tcPr>
            <w:tcW w:w="9245" w:type="dxa"/>
          </w:tcPr>
          <w:p w14:paraId="754A1D5A" w14:textId="77777777" w:rsidR="009C1297" w:rsidRDefault="009C1297" w:rsidP="00EF547D"/>
          <w:p w14:paraId="754A1D5B" w14:textId="77777777" w:rsidR="009C1297" w:rsidRDefault="009C1297" w:rsidP="00EF547D"/>
          <w:p w14:paraId="754A1D5C" w14:textId="77777777" w:rsidR="009C1297" w:rsidRDefault="009C1297" w:rsidP="00EF547D"/>
          <w:p w14:paraId="754A1D5D" w14:textId="77777777" w:rsidR="009C1297" w:rsidRDefault="009C1297" w:rsidP="00EF547D"/>
        </w:tc>
      </w:tr>
    </w:tbl>
    <w:p w14:paraId="754A1D5F" w14:textId="77777777" w:rsidR="009C1297" w:rsidRDefault="009C1297" w:rsidP="009C1297">
      <w:pPr>
        <w:rPr>
          <w:b/>
          <w:sz w:val="22"/>
          <w:szCs w:val="22"/>
        </w:rPr>
      </w:pPr>
    </w:p>
    <w:p w14:paraId="754A1D60" w14:textId="77777777" w:rsidR="009C1297" w:rsidRPr="0029521A" w:rsidRDefault="009C1297" w:rsidP="009C1297">
      <w:pPr>
        <w:spacing w:before="240" w:after="480"/>
        <w:rPr>
          <w:b/>
          <w:sz w:val="22"/>
          <w:szCs w:val="22"/>
          <w:u w:val="single"/>
        </w:rPr>
      </w:pPr>
      <w:r w:rsidRPr="0029521A">
        <w:rPr>
          <w:b/>
          <w:sz w:val="22"/>
          <w:szCs w:val="22"/>
          <w:u w:val="single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5998"/>
      </w:tblGrid>
      <w:tr w:rsidR="009C1297" w:rsidRPr="003E7AA2" w14:paraId="754A1D63" w14:textId="77777777" w:rsidTr="00EF547D">
        <w:tc>
          <w:tcPr>
            <w:tcW w:w="3078" w:type="dxa"/>
            <w:tcBorders>
              <w:top w:val="nil"/>
              <w:left w:val="nil"/>
              <w:bottom w:val="nil"/>
            </w:tcBorders>
          </w:tcPr>
          <w:p w14:paraId="754A1D61" w14:textId="77777777" w:rsidR="009C1297" w:rsidRPr="008733D6" w:rsidRDefault="009C1297" w:rsidP="00EF547D">
            <w:r w:rsidRPr="008733D6">
              <w:rPr>
                <w:sz w:val="22"/>
                <w:szCs w:val="22"/>
              </w:rPr>
              <w:t xml:space="preserve">What is your </w:t>
            </w:r>
            <w:r w:rsidRPr="008733D6">
              <w:rPr>
                <w:b/>
                <w:sz w:val="22"/>
                <w:szCs w:val="22"/>
              </w:rPr>
              <w:t>mother tongue</w:t>
            </w:r>
            <w:r w:rsidRPr="008733D6">
              <w:rPr>
                <w:sz w:val="22"/>
                <w:szCs w:val="22"/>
              </w:rPr>
              <w:t>?</w:t>
            </w:r>
          </w:p>
        </w:tc>
        <w:tc>
          <w:tcPr>
            <w:tcW w:w="6167" w:type="dxa"/>
          </w:tcPr>
          <w:p w14:paraId="754A1D62" w14:textId="77777777" w:rsidR="009C1297" w:rsidRPr="008733D6" w:rsidRDefault="009C1297" w:rsidP="00EF547D"/>
        </w:tc>
      </w:tr>
    </w:tbl>
    <w:p w14:paraId="754A1D64" w14:textId="77777777" w:rsidR="009C1297" w:rsidRPr="003E7AA2" w:rsidRDefault="009C1297" w:rsidP="009C1297">
      <w:pPr>
        <w:rPr>
          <w:sz w:val="22"/>
          <w:szCs w:val="22"/>
        </w:rPr>
      </w:pPr>
      <w:r w:rsidRPr="003E7AA2">
        <w:rPr>
          <w:sz w:val="22"/>
          <w:szCs w:val="22"/>
        </w:rPr>
        <w:tab/>
      </w:r>
      <w:r w:rsidRPr="003E7AA2">
        <w:rPr>
          <w:sz w:val="22"/>
          <w:szCs w:val="22"/>
        </w:rPr>
        <w:tab/>
      </w:r>
    </w:p>
    <w:p w14:paraId="754A1D65" w14:textId="77777777" w:rsidR="009C1297" w:rsidRPr="003E7AA2" w:rsidRDefault="009C1297" w:rsidP="009C1297">
      <w:pPr>
        <w:spacing w:before="120"/>
        <w:rPr>
          <w:i/>
          <w:sz w:val="22"/>
          <w:szCs w:val="22"/>
        </w:rPr>
      </w:pPr>
      <w:r w:rsidRPr="003E7AA2">
        <w:rPr>
          <w:sz w:val="22"/>
          <w:szCs w:val="22"/>
        </w:rPr>
        <w:t xml:space="preserve">If </w:t>
      </w:r>
      <w:r>
        <w:rPr>
          <w:sz w:val="22"/>
          <w:szCs w:val="22"/>
        </w:rPr>
        <w:t xml:space="preserve">not </w:t>
      </w:r>
      <w:r w:rsidRPr="003E7AA2">
        <w:rPr>
          <w:sz w:val="22"/>
          <w:szCs w:val="22"/>
        </w:rPr>
        <w:t>your mother tongue, please give details</w:t>
      </w:r>
      <w:r>
        <w:rPr>
          <w:sz w:val="22"/>
          <w:szCs w:val="22"/>
        </w:rPr>
        <w:t xml:space="preserve"> on </w:t>
      </w:r>
      <w:r w:rsidRPr="00CC1704">
        <w:rPr>
          <w:b/>
          <w:sz w:val="22"/>
          <w:szCs w:val="22"/>
        </w:rPr>
        <w:t>your knowledge of English</w:t>
      </w:r>
      <w:r>
        <w:rPr>
          <w:b/>
          <w:sz w:val="22"/>
          <w:szCs w:val="22"/>
        </w:rPr>
        <w:t xml:space="preserve"> and other languages</w:t>
      </w:r>
      <w:r w:rsidRPr="003E7AA2">
        <w:rPr>
          <w:sz w:val="22"/>
          <w:szCs w:val="22"/>
        </w:rPr>
        <w:t xml:space="preserve">: </w:t>
      </w:r>
    </w:p>
    <w:p w14:paraId="754A1D66" w14:textId="77777777" w:rsidR="009C1297" w:rsidRPr="003E7AA2" w:rsidRDefault="009C1297" w:rsidP="009C129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3"/>
        <w:gridCol w:w="1117"/>
        <w:gridCol w:w="1123"/>
        <w:gridCol w:w="1117"/>
        <w:gridCol w:w="924"/>
        <w:gridCol w:w="1366"/>
        <w:gridCol w:w="1123"/>
        <w:gridCol w:w="1117"/>
      </w:tblGrid>
      <w:tr w:rsidR="009C1297" w:rsidRPr="003E7AA2" w14:paraId="754A1D6B" w14:textId="77777777" w:rsidTr="00EF547D">
        <w:tc>
          <w:tcPr>
            <w:tcW w:w="2394" w:type="dxa"/>
            <w:gridSpan w:val="2"/>
            <w:vAlign w:val="center"/>
          </w:tcPr>
          <w:p w14:paraId="754A1D67" w14:textId="77777777" w:rsidR="009C1297" w:rsidRPr="003E7AA2" w:rsidRDefault="009C1297" w:rsidP="00EF547D">
            <w:pPr>
              <w:jc w:val="center"/>
            </w:pPr>
            <w:r w:rsidRPr="003E7AA2">
              <w:rPr>
                <w:sz w:val="22"/>
                <w:szCs w:val="22"/>
              </w:rPr>
              <w:t>Read</w:t>
            </w:r>
          </w:p>
        </w:tc>
        <w:tc>
          <w:tcPr>
            <w:tcW w:w="2394" w:type="dxa"/>
            <w:gridSpan w:val="2"/>
            <w:vAlign w:val="center"/>
          </w:tcPr>
          <w:p w14:paraId="754A1D68" w14:textId="77777777" w:rsidR="009C1297" w:rsidRPr="003E7AA2" w:rsidRDefault="009C1297" w:rsidP="00EF547D">
            <w:pPr>
              <w:jc w:val="center"/>
            </w:pPr>
            <w:r w:rsidRPr="003E7AA2">
              <w:rPr>
                <w:sz w:val="22"/>
                <w:szCs w:val="22"/>
              </w:rPr>
              <w:t>Write</w:t>
            </w:r>
          </w:p>
        </w:tc>
        <w:tc>
          <w:tcPr>
            <w:tcW w:w="2394" w:type="dxa"/>
            <w:gridSpan w:val="2"/>
            <w:vAlign w:val="center"/>
          </w:tcPr>
          <w:p w14:paraId="754A1D69" w14:textId="77777777" w:rsidR="009C1297" w:rsidRPr="003E7AA2" w:rsidRDefault="009C1297" w:rsidP="00EF547D">
            <w:pPr>
              <w:jc w:val="center"/>
            </w:pPr>
            <w:r w:rsidRPr="003E7AA2">
              <w:rPr>
                <w:sz w:val="22"/>
                <w:szCs w:val="22"/>
              </w:rPr>
              <w:t>Speak</w:t>
            </w:r>
          </w:p>
        </w:tc>
        <w:tc>
          <w:tcPr>
            <w:tcW w:w="2394" w:type="dxa"/>
            <w:gridSpan w:val="2"/>
            <w:vAlign w:val="center"/>
          </w:tcPr>
          <w:p w14:paraId="754A1D6A" w14:textId="77777777" w:rsidR="009C1297" w:rsidRPr="003E7AA2" w:rsidRDefault="009C1297" w:rsidP="00EF547D">
            <w:pPr>
              <w:jc w:val="center"/>
            </w:pPr>
            <w:r w:rsidRPr="003E7AA2">
              <w:rPr>
                <w:sz w:val="22"/>
                <w:szCs w:val="22"/>
              </w:rPr>
              <w:t>Understand</w:t>
            </w:r>
          </w:p>
        </w:tc>
      </w:tr>
      <w:tr w:rsidR="009C1297" w:rsidRPr="00FC1C1A" w14:paraId="754A1D74" w14:textId="77777777" w:rsidTr="00EF547D">
        <w:tc>
          <w:tcPr>
            <w:tcW w:w="1197" w:type="dxa"/>
            <w:vAlign w:val="center"/>
          </w:tcPr>
          <w:p w14:paraId="754A1D6C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Easily</w:t>
            </w:r>
          </w:p>
        </w:tc>
        <w:tc>
          <w:tcPr>
            <w:tcW w:w="1197" w:type="dxa"/>
            <w:vAlign w:val="center"/>
          </w:tcPr>
          <w:p w14:paraId="754A1D6D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Not easily</w:t>
            </w:r>
          </w:p>
        </w:tc>
        <w:tc>
          <w:tcPr>
            <w:tcW w:w="1197" w:type="dxa"/>
            <w:vAlign w:val="center"/>
          </w:tcPr>
          <w:p w14:paraId="754A1D6E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Easily</w:t>
            </w:r>
          </w:p>
        </w:tc>
        <w:tc>
          <w:tcPr>
            <w:tcW w:w="1197" w:type="dxa"/>
            <w:vAlign w:val="center"/>
          </w:tcPr>
          <w:p w14:paraId="754A1D6F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Not easily</w:t>
            </w:r>
          </w:p>
        </w:tc>
        <w:tc>
          <w:tcPr>
            <w:tcW w:w="932" w:type="dxa"/>
            <w:vAlign w:val="center"/>
          </w:tcPr>
          <w:p w14:paraId="754A1D70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Fluently</w:t>
            </w:r>
          </w:p>
        </w:tc>
        <w:tc>
          <w:tcPr>
            <w:tcW w:w="1462" w:type="dxa"/>
            <w:vAlign w:val="center"/>
          </w:tcPr>
          <w:p w14:paraId="754A1D71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Not fluently</w:t>
            </w:r>
          </w:p>
        </w:tc>
        <w:tc>
          <w:tcPr>
            <w:tcW w:w="1197" w:type="dxa"/>
            <w:vAlign w:val="center"/>
          </w:tcPr>
          <w:p w14:paraId="754A1D72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Easily</w:t>
            </w:r>
          </w:p>
        </w:tc>
        <w:tc>
          <w:tcPr>
            <w:tcW w:w="1197" w:type="dxa"/>
            <w:vAlign w:val="center"/>
          </w:tcPr>
          <w:p w14:paraId="754A1D73" w14:textId="77777777" w:rsidR="009C1297" w:rsidRPr="00FC1C1A" w:rsidRDefault="009C1297" w:rsidP="00EF547D">
            <w:pPr>
              <w:jc w:val="center"/>
              <w:rPr>
                <w:sz w:val="20"/>
                <w:szCs w:val="20"/>
              </w:rPr>
            </w:pPr>
            <w:r w:rsidRPr="00FC1C1A">
              <w:rPr>
                <w:sz w:val="20"/>
                <w:szCs w:val="20"/>
              </w:rPr>
              <w:t>Not easily</w:t>
            </w:r>
          </w:p>
        </w:tc>
      </w:tr>
      <w:tr w:rsidR="009C1297" w:rsidRPr="003E7AA2" w14:paraId="754A1D7D" w14:textId="77777777" w:rsidTr="00EF547D">
        <w:tc>
          <w:tcPr>
            <w:tcW w:w="1197" w:type="dxa"/>
            <w:vAlign w:val="center"/>
          </w:tcPr>
          <w:p w14:paraId="754A1D75" w14:textId="77777777" w:rsidR="009C1297" w:rsidRPr="00D81DA1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97" w:type="dxa"/>
            <w:vAlign w:val="center"/>
          </w:tcPr>
          <w:p w14:paraId="754A1D76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97" w:type="dxa"/>
            <w:vAlign w:val="center"/>
          </w:tcPr>
          <w:p w14:paraId="754A1D77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97" w:type="dxa"/>
            <w:vAlign w:val="center"/>
          </w:tcPr>
          <w:p w14:paraId="754A1D78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932" w:type="dxa"/>
            <w:vAlign w:val="center"/>
          </w:tcPr>
          <w:p w14:paraId="754A1D79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62" w:type="dxa"/>
            <w:vAlign w:val="center"/>
          </w:tcPr>
          <w:p w14:paraId="754A1D7A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97" w:type="dxa"/>
            <w:vAlign w:val="center"/>
          </w:tcPr>
          <w:p w14:paraId="754A1D7B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97" w:type="dxa"/>
            <w:vAlign w:val="center"/>
          </w:tcPr>
          <w:p w14:paraId="754A1D7C" w14:textId="77777777" w:rsidR="009C1297" w:rsidRPr="003E7AA2" w:rsidRDefault="009C1297" w:rsidP="00EF547D">
            <w:pPr>
              <w:jc w:val="center"/>
            </w:pPr>
            <w:r>
              <w:rPr>
                <w:rFonts w:ascii="MS Gothic" w:eastAsia="MS Gothic" w:hAnsi="MS Gothic" w:hint="eastAsia"/>
                <w:sz w:val="20"/>
                <w:szCs w:val="20"/>
                <w:lang w:val="en-GB"/>
              </w:rPr>
              <w:t>☐</w:t>
            </w:r>
          </w:p>
        </w:tc>
      </w:tr>
    </w:tbl>
    <w:p w14:paraId="754A1D7E" w14:textId="77777777" w:rsidR="00FE64BE" w:rsidRPr="003E7AA2" w:rsidRDefault="00FE64BE" w:rsidP="00FE64BE">
      <w:pPr>
        <w:spacing w:before="120" w:after="240"/>
      </w:pPr>
    </w:p>
    <w:p w14:paraId="754A1D7F" w14:textId="69A60646" w:rsidR="00D70EE5" w:rsidRPr="00F75F26" w:rsidRDefault="00F75F26" w:rsidP="00F924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</w:rPr>
      </w:pPr>
      <w:r w:rsidRPr="00F75F26">
        <w:rPr>
          <w:b/>
          <w:bCs/>
        </w:rPr>
        <w:t>Please enclose with this form the following documents:</w:t>
      </w:r>
    </w:p>
    <w:p w14:paraId="5E5E3457" w14:textId="77777777" w:rsidR="00F75F26" w:rsidRDefault="00F75F26" w:rsidP="00F75F26">
      <w:pPr>
        <w:pStyle w:val="Default"/>
        <w:rPr>
          <w:color w:val="auto"/>
          <w:sz w:val="23"/>
          <w:szCs w:val="23"/>
        </w:rPr>
      </w:pPr>
    </w:p>
    <w:p w14:paraId="6ED872CE" w14:textId="77777777" w:rsidR="00F75F26" w:rsidRDefault="00F75F26" w:rsidP="00F75F26">
      <w:pPr>
        <w:pStyle w:val="Default"/>
        <w:numPr>
          <w:ilvl w:val="0"/>
          <w:numId w:val="1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Nomination letter of the nominating </w:t>
      </w:r>
      <w:r w:rsidRPr="00F75F26">
        <w:rPr>
          <w:b/>
          <w:bCs/>
          <w:color w:val="auto"/>
          <w:sz w:val="23"/>
          <w:szCs w:val="23"/>
        </w:rPr>
        <w:t>accredited CSO</w:t>
      </w:r>
      <w:r>
        <w:rPr>
          <w:color w:val="auto"/>
          <w:sz w:val="23"/>
          <w:szCs w:val="23"/>
        </w:rPr>
        <w:t xml:space="preserve"> </w:t>
      </w:r>
    </w:p>
    <w:p w14:paraId="479F8208" w14:textId="4A8FF191" w:rsidR="00754F27" w:rsidRPr="00754F27" w:rsidRDefault="00754F27" w:rsidP="00754F27">
      <w:pPr>
        <w:pStyle w:val="Default"/>
        <w:numPr>
          <w:ilvl w:val="0"/>
          <w:numId w:val="1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</w:t>
      </w:r>
      <w:r>
        <w:rPr>
          <w:color w:val="auto"/>
          <w:sz w:val="23"/>
          <w:szCs w:val="23"/>
        </w:rPr>
        <w:t xml:space="preserve">etter of the employer of the nominated candidate that </w:t>
      </w:r>
      <w:r>
        <w:rPr>
          <w:color w:val="auto"/>
          <w:sz w:val="23"/>
          <w:szCs w:val="23"/>
        </w:rPr>
        <w:t>indicates</w:t>
      </w:r>
      <w:r w:rsidRPr="00C813A0">
        <w:rPr>
          <w:color w:val="auto"/>
          <w:sz w:val="23"/>
          <w:szCs w:val="23"/>
        </w:rPr>
        <w:t xml:space="preserve"> commi</w:t>
      </w:r>
      <w:r>
        <w:rPr>
          <w:color w:val="auto"/>
          <w:sz w:val="23"/>
          <w:szCs w:val="23"/>
        </w:rPr>
        <w:t>tment to free up</w:t>
      </w:r>
      <w:r w:rsidRPr="00C813A0">
        <w:rPr>
          <w:color w:val="auto"/>
          <w:sz w:val="23"/>
          <w:szCs w:val="23"/>
        </w:rPr>
        <w:t xml:space="preserve"> time and effort necessary to contribute to the work of the SPI</w:t>
      </w:r>
    </w:p>
    <w:p w14:paraId="1C07B642" w14:textId="1409D7DB" w:rsidR="00F75F26" w:rsidRPr="00541D3C" w:rsidRDefault="00F75F26" w:rsidP="00F92497">
      <w:pPr>
        <w:pStyle w:val="Default"/>
        <w:numPr>
          <w:ilvl w:val="0"/>
          <w:numId w:val="1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</w:pPr>
      <w:r w:rsidRPr="00F75F26">
        <w:rPr>
          <w:color w:val="auto"/>
          <w:sz w:val="23"/>
          <w:szCs w:val="23"/>
        </w:rPr>
        <w:t xml:space="preserve">CV of the nominated candidate </w:t>
      </w:r>
    </w:p>
    <w:sectPr w:rsidR="00F75F26" w:rsidRPr="00541D3C" w:rsidSect="00D70E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50" w:right="1440" w:bottom="1170" w:left="1440" w:header="907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CF78" w14:textId="77777777" w:rsidR="00B417B5" w:rsidRDefault="00B417B5" w:rsidP="00CB6F07">
      <w:r>
        <w:separator/>
      </w:r>
    </w:p>
  </w:endnote>
  <w:endnote w:type="continuationSeparator" w:id="0">
    <w:p w14:paraId="4194984E" w14:textId="77777777" w:rsidR="00B417B5" w:rsidRDefault="00B417B5" w:rsidP="00CB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1D89" w14:textId="77777777" w:rsidR="00EF4AED" w:rsidRDefault="00654078" w:rsidP="00356D8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4AE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4A1D8A" w14:textId="77777777" w:rsidR="00EF4AED" w:rsidRDefault="00EF4AED" w:rsidP="00EF4A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1D8B" w14:textId="77777777" w:rsidR="00300700" w:rsidRDefault="00300700" w:rsidP="00E34C79">
    <w:pPr>
      <w:pStyle w:val="Footer"/>
      <w:framePr w:h="434" w:hRule="exact" w:wrap="none" w:vAnchor="text" w:hAnchor="page" w:x="9742" w:y="-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1D8D" w14:textId="77777777" w:rsidR="00EF4AED" w:rsidRPr="00E768A8" w:rsidRDefault="00B878CF" w:rsidP="00E768A8">
    <w:pPr>
      <w:pStyle w:val="Footer"/>
      <w:ind w:left="-810"/>
      <w:rPr>
        <w:color w:val="508EC9"/>
        <w:sz w:val="18"/>
        <w:szCs w:val="18"/>
      </w:rPr>
    </w:pPr>
    <w:r w:rsidRPr="00E768A8">
      <w:rPr>
        <w:color w:val="508EC9"/>
        <w:sz w:val="18"/>
        <w:szCs w:val="18"/>
      </w:rPr>
      <w:t>Postal Address: PO Box 260129, 53153 Bonn, Germany</w:t>
    </w:r>
  </w:p>
  <w:p w14:paraId="754A1D8E" w14:textId="77777777" w:rsidR="00B878CF" w:rsidRPr="00D97990" w:rsidRDefault="00B878CF" w:rsidP="00E768A8">
    <w:pPr>
      <w:pStyle w:val="Footer"/>
      <w:ind w:left="-810" w:right="-450"/>
      <w:rPr>
        <w:color w:val="508EC9"/>
        <w:sz w:val="18"/>
        <w:szCs w:val="18"/>
        <w:vertAlign w:val="subscript"/>
        <w:lang w:val="de-DE"/>
      </w:rPr>
    </w:pPr>
    <w:r w:rsidRPr="00D97990">
      <w:rPr>
        <w:color w:val="508EC9"/>
        <w:sz w:val="18"/>
        <w:szCs w:val="18"/>
        <w:lang w:val="de-DE"/>
      </w:rPr>
      <w:t>UN Campus, Platz der VereintenNationen 1, D-53113 Bonn, Germa</w:t>
    </w:r>
    <w:r w:rsidR="0091308F" w:rsidRPr="00D97990">
      <w:rPr>
        <w:color w:val="508EC9"/>
        <w:sz w:val="18"/>
        <w:szCs w:val="18"/>
        <w:lang w:val="de-DE"/>
      </w:rPr>
      <w:t>n</w:t>
    </w:r>
    <w:r w:rsidRPr="00D97990">
      <w:rPr>
        <w:color w:val="508EC9"/>
        <w:sz w:val="18"/>
        <w:szCs w:val="18"/>
        <w:lang w:val="de-DE"/>
      </w:rPr>
      <w:t>y</w:t>
    </w:r>
    <w:r w:rsidR="0091308F" w:rsidRPr="00D97990">
      <w:rPr>
        <w:color w:val="508EC9"/>
        <w:sz w:val="18"/>
        <w:szCs w:val="18"/>
        <w:lang w:val="de-DE"/>
      </w:rPr>
      <w:tab/>
    </w:r>
    <w:r w:rsidR="0091308F" w:rsidRPr="00D97990">
      <w:rPr>
        <w:color w:val="508EC9"/>
        <w:sz w:val="18"/>
        <w:szCs w:val="18"/>
        <w:lang w:val="de-DE"/>
      </w:rPr>
      <w:tab/>
    </w:r>
    <w:r w:rsidR="0091308F" w:rsidRPr="00D97990">
      <w:rPr>
        <w:b/>
        <w:bCs/>
        <w:color w:val="508EC9"/>
        <w:sz w:val="18"/>
        <w:szCs w:val="18"/>
        <w:lang w:val="de-DE"/>
      </w:rPr>
      <w:t>I     www.unccd.int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852D" w14:textId="77777777" w:rsidR="00B417B5" w:rsidRDefault="00B417B5" w:rsidP="00CB6F07">
      <w:r>
        <w:separator/>
      </w:r>
    </w:p>
  </w:footnote>
  <w:footnote w:type="continuationSeparator" w:id="0">
    <w:p w14:paraId="3CB9CE72" w14:textId="77777777" w:rsidR="00B417B5" w:rsidRDefault="00B417B5" w:rsidP="00CB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1D84" w14:textId="77777777" w:rsidR="00460E4C" w:rsidRDefault="00654078" w:rsidP="002C23BD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60E4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4A1D85" w14:textId="77777777" w:rsidR="00460E4C" w:rsidRDefault="00460E4C" w:rsidP="00460E4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1D86" w14:textId="77777777" w:rsidR="00460E4C" w:rsidRDefault="009C1297" w:rsidP="00460E4C">
    <w:pPr>
      <w:pStyle w:val="Header"/>
      <w:tabs>
        <w:tab w:val="clear" w:pos="4680"/>
        <w:tab w:val="clear" w:pos="9360"/>
        <w:tab w:val="left" w:pos="1133"/>
        <w:tab w:val="left" w:pos="3456"/>
      </w:tabs>
      <w:ind w:left="5400" w:right="360"/>
      <w:rPr>
        <w:b/>
        <w:bCs/>
        <w:color w:val="508EC9"/>
        <w:sz w:val="16"/>
        <w:szCs w:val="16"/>
      </w:rPr>
    </w:pPr>
    <w:r>
      <w:rPr>
        <w:b/>
        <w:bCs/>
        <w:noProof/>
        <w:color w:val="508EC9"/>
        <w:sz w:val="18"/>
        <w:szCs w:val="16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54A1D8F" wp14:editId="754A1D90">
              <wp:simplePos x="0" y="0"/>
              <wp:positionH relativeFrom="column">
                <wp:posOffset>-548005</wp:posOffset>
              </wp:positionH>
              <wp:positionV relativeFrom="paragraph">
                <wp:posOffset>-274320</wp:posOffset>
              </wp:positionV>
              <wp:extent cx="6743065" cy="974090"/>
              <wp:effectExtent l="0" t="0" r="19685" b="1651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43065" cy="974090"/>
                        <a:chOff x="0" y="0"/>
                        <a:chExt cx="6743073" cy="973777"/>
                      </a:xfrm>
                    </wpg:grpSpPr>
                    <wps:wsp>
                      <wps:cNvPr id="7" name="Straight Connector 7"/>
                      <wps:cNvCnPr/>
                      <wps:spPr>
                        <a:xfrm>
                          <a:off x="118753" y="973777"/>
                          <a:ext cx="662432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816" cy="83127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78C657" id="Group 6" o:spid="_x0000_s1026" style="position:absolute;margin-left:-43.15pt;margin-top:-21.6pt;width:530.95pt;height:76.7pt;z-index:251674624" coordsize="67430,9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">
              <v:line id="Straight Connector 7" o:spid="_x0000_s1027" style="position:absolute;visibility:visible;mso-wrap-style:square" from="1187,9737" to="67430,9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" strokecolor="#5b9bd5 [3204]" strokeweight="1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width:23988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  <w:p w14:paraId="754A1D87" w14:textId="77777777" w:rsidR="00B41B27" w:rsidRPr="00B41B27" w:rsidRDefault="00B41B27" w:rsidP="00E768A8">
    <w:pPr>
      <w:pStyle w:val="Header"/>
      <w:tabs>
        <w:tab w:val="clear" w:pos="4680"/>
        <w:tab w:val="clear" w:pos="9360"/>
      </w:tabs>
      <w:spacing w:line="276" w:lineRule="auto"/>
      <w:ind w:left="5220" w:right="-5"/>
      <w:jc w:val="right"/>
      <w:rPr>
        <w:b/>
        <w:bCs/>
        <w:color w:val="508EC9"/>
        <w:sz w:val="8"/>
        <w:szCs w:val="18"/>
      </w:rPr>
    </w:pPr>
  </w:p>
  <w:p w14:paraId="754A1D88" w14:textId="77777777" w:rsidR="00CB6F07" w:rsidRPr="00460E4C" w:rsidRDefault="00B878CF" w:rsidP="00E768A8">
    <w:pPr>
      <w:pStyle w:val="Header"/>
      <w:tabs>
        <w:tab w:val="clear" w:pos="4680"/>
        <w:tab w:val="clear" w:pos="9360"/>
      </w:tabs>
      <w:spacing w:line="276" w:lineRule="auto"/>
      <w:ind w:left="5220" w:right="-5"/>
      <w:jc w:val="right"/>
      <w:rPr>
        <w:b/>
        <w:bCs/>
        <w:color w:val="508EC9"/>
        <w:sz w:val="18"/>
        <w:szCs w:val="18"/>
      </w:rPr>
    </w:pPr>
    <w:r w:rsidRPr="00460E4C">
      <w:rPr>
        <w:b/>
        <w:bCs/>
        <w:color w:val="508EC9"/>
        <w:sz w:val="18"/>
        <w:szCs w:val="18"/>
      </w:rPr>
      <w:t>P</w:t>
    </w:r>
    <w:r w:rsidR="0091308F" w:rsidRPr="00460E4C">
      <w:rPr>
        <w:b/>
        <w:bCs/>
        <w:color w:val="508EC9"/>
        <w:sz w:val="18"/>
        <w:szCs w:val="18"/>
      </w:rPr>
      <w:t>age</w:t>
    </w:r>
    <w:r w:rsidR="00654078" w:rsidRPr="00E768A8">
      <w:rPr>
        <w:b/>
        <w:bCs/>
        <w:color w:val="508EC9"/>
        <w:sz w:val="18"/>
        <w:szCs w:val="18"/>
      </w:rPr>
      <w:fldChar w:fldCharType="begin"/>
    </w:r>
    <w:r w:rsidR="00E768A8" w:rsidRPr="00E768A8">
      <w:rPr>
        <w:b/>
        <w:bCs/>
        <w:color w:val="508EC9"/>
        <w:sz w:val="18"/>
        <w:szCs w:val="18"/>
      </w:rPr>
      <w:instrText xml:space="preserve"> PAGE   \* MERGEFORMAT </w:instrText>
    </w:r>
    <w:r w:rsidR="00654078" w:rsidRPr="00E768A8">
      <w:rPr>
        <w:b/>
        <w:bCs/>
        <w:color w:val="508EC9"/>
        <w:sz w:val="18"/>
        <w:szCs w:val="18"/>
      </w:rPr>
      <w:fldChar w:fldCharType="separate"/>
    </w:r>
    <w:r w:rsidR="00C60B8E">
      <w:rPr>
        <w:b/>
        <w:bCs/>
        <w:noProof/>
        <w:color w:val="508EC9"/>
        <w:sz w:val="18"/>
        <w:szCs w:val="18"/>
      </w:rPr>
      <w:t>2</w:t>
    </w:r>
    <w:r w:rsidR="00654078" w:rsidRPr="00E768A8">
      <w:rPr>
        <w:b/>
        <w:bCs/>
        <w:noProof/>
        <w:color w:val="508EC9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1D8C" w14:textId="77777777" w:rsidR="00EF4AED" w:rsidRPr="00E768A8" w:rsidRDefault="009C1297" w:rsidP="00E768A8">
    <w:pPr>
      <w:pStyle w:val="Header"/>
      <w:tabs>
        <w:tab w:val="clear" w:pos="4680"/>
        <w:tab w:val="clear" w:pos="9360"/>
        <w:tab w:val="left" w:pos="6480"/>
      </w:tabs>
      <w:ind w:left="5400" w:right="-90"/>
      <w:rPr>
        <w:sz w:val="28"/>
      </w:rPr>
    </w:pPr>
    <w:r>
      <w:rPr>
        <w:b/>
        <w:bCs/>
        <w:noProof/>
        <w:color w:val="508EC9"/>
        <w:sz w:val="18"/>
        <w:szCs w:val="16"/>
      </w:rPr>
      <mc:AlternateContent>
        <mc:Choice Requires="wps">
          <w:drawing>
            <wp:anchor distT="4294967295" distB="4294967295" distL="114300" distR="114300" simplePos="0" relativeHeight="251671552" behindDoc="0" locked="0" layoutInCell="1" allowOverlap="1" wp14:anchorId="754A1D91" wp14:editId="754A1D92">
              <wp:simplePos x="0" y="0"/>
              <wp:positionH relativeFrom="column">
                <wp:posOffset>-462915</wp:posOffset>
              </wp:positionH>
              <wp:positionV relativeFrom="paragraph">
                <wp:posOffset>782319</wp:posOffset>
              </wp:positionV>
              <wp:extent cx="6624320" cy="0"/>
              <wp:effectExtent l="0" t="0" r="2413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2432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E23BA" id="Straight Connector 1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45pt,61.6pt" to="485.1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" strokecolor="#5b9bd5 [3204]" strokeweight="1.5pt">
              <v:stroke joinstyle="miter"/>
              <o:lock v:ext="edit" shapetype="f"/>
            </v:line>
          </w:pict>
        </mc:Fallback>
      </mc:AlternateContent>
    </w:r>
    <w:r w:rsidR="008324A3">
      <w:rPr>
        <w:b/>
        <w:bCs/>
        <w:noProof/>
        <w:color w:val="508EC9"/>
        <w:sz w:val="18"/>
        <w:szCs w:val="16"/>
      </w:rPr>
      <w:drawing>
        <wp:anchor distT="0" distB="0" distL="114300" distR="114300" simplePos="0" relativeHeight="251672576" behindDoc="0" locked="0" layoutInCell="1" allowOverlap="1" wp14:anchorId="754A1D93" wp14:editId="754A1D94">
          <wp:simplePos x="0" y="0"/>
          <wp:positionH relativeFrom="column">
            <wp:posOffset>-581660</wp:posOffset>
          </wp:positionH>
          <wp:positionV relativeFrom="paragraph">
            <wp:posOffset>-191135</wp:posOffset>
          </wp:positionV>
          <wp:extent cx="2480375" cy="85953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375" cy="859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787E" w:rsidRPr="00E768A8">
      <w:rPr>
        <w:b/>
        <w:bCs/>
        <w:color w:val="508EC9"/>
        <w:sz w:val="18"/>
        <w:szCs w:val="16"/>
      </w:rPr>
      <w:t>Telephone</w:t>
    </w:r>
    <w:r w:rsidR="00BC787E" w:rsidRPr="00E768A8">
      <w:rPr>
        <w:color w:val="508EC9"/>
        <w:sz w:val="18"/>
        <w:szCs w:val="16"/>
      </w:rPr>
      <w:t>:</w:t>
    </w:r>
    <w:r w:rsidR="00E768A8" w:rsidRPr="00E768A8">
      <w:rPr>
        <w:color w:val="508EC9"/>
        <w:sz w:val="18"/>
        <w:szCs w:val="16"/>
      </w:rPr>
      <w:tab/>
    </w:r>
    <w:r w:rsidR="00E34C79" w:rsidRPr="00E768A8">
      <w:rPr>
        <w:color w:val="508EC9"/>
        <w:sz w:val="18"/>
        <w:szCs w:val="16"/>
      </w:rPr>
      <w:t xml:space="preserve">+ 49 (0) 228 815 2800 </w:t>
    </w:r>
    <w:r w:rsidR="00E34C79" w:rsidRPr="00E768A8">
      <w:rPr>
        <w:color w:val="508EC9"/>
        <w:sz w:val="18"/>
        <w:szCs w:val="16"/>
      </w:rPr>
      <w:br/>
    </w:r>
    <w:r w:rsidR="00BC787E" w:rsidRPr="00E768A8">
      <w:rPr>
        <w:b/>
        <w:bCs/>
        <w:color w:val="508EC9"/>
        <w:sz w:val="18"/>
        <w:szCs w:val="16"/>
      </w:rPr>
      <w:t>Fax:</w:t>
    </w:r>
    <w:r w:rsidR="00E768A8" w:rsidRPr="00E768A8">
      <w:rPr>
        <w:color w:val="508EC9"/>
        <w:sz w:val="18"/>
        <w:szCs w:val="16"/>
      </w:rPr>
      <w:tab/>
    </w:r>
    <w:r w:rsidR="00E34C79" w:rsidRPr="00E768A8">
      <w:rPr>
        <w:color w:val="508EC9"/>
        <w:sz w:val="18"/>
        <w:szCs w:val="16"/>
      </w:rPr>
      <w:t>+ 49 (0) 228 815 2898/99</w:t>
    </w:r>
    <w:r w:rsidR="00E34C79" w:rsidRPr="00E768A8">
      <w:rPr>
        <w:color w:val="508EC9"/>
        <w:sz w:val="18"/>
        <w:szCs w:val="16"/>
      </w:rPr>
      <w:br/>
    </w:r>
    <w:r w:rsidR="00BC787E" w:rsidRPr="00E768A8">
      <w:rPr>
        <w:b/>
        <w:bCs/>
        <w:color w:val="508EC9"/>
        <w:sz w:val="18"/>
        <w:szCs w:val="16"/>
      </w:rPr>
      <w:t>Em</w:t>
    </w:r>
    <w:r w:rsidR="00940DED" w:rsidRPr="00E768A8">
      <w:rPr>
        <w:b/>
        <w:bCs/>
        <w:color w:val="508EC9"/>
        <w:sz w:val="18"/>
        <w:szCs w:val="16"/>
      </w:rPr>
      <w:t>ail</w:t>
    </w:r>
    <w:r w:rsidR="00940DED" w:rsidRPr="00E768A8">
      <w:rPr>
        <w:color w:val="508EC9"/>
        <w:sz w:val="18"/>
        <w:szCs w:val="16"/>
      </w:rPr>
      <w:t>:</w:t>
    </w:r>
    <w:r w:rsidR="00E768A8">
      <w:rPr>
        <w:color w:val="508EC9"/>
        <w:sz w:val="18"/>
        <w:szCs w:val="16"/>
      </w:rPr>
      <w:tab/>
    </w:r>
    <w:r w:rsidR="00E34C79" w:rsidRPr="00E768A8">
      <w:rPr>
        <w:color w:val="508EC9"/>
        <w:sz w:val="18"/>
        <w:szCs w:val="16"/>
      </w:rPr>
      <w:t xml:space="preserve">secretariat@unccd.int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E0E"/>
    <w:multiLevelType w:val="hybridMultilevel"/>
    <w:tmpl w:val="E91C5B0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2E8D"/>
    <w:multiLevelType w:val="hybridMultilevel"/>
    <w:tmpl w:val="4D8C525E"/>
    <w:lvl w:ilvl="0" w:tplc="CB4A8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9815EE"/>
    <w:multiLevelType w:val="hybridMultilevel"/>
    <w:tmpl w:val="E320BF18"/>
    <w:lvl w:ilvl="0" w:tplc="51688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D0733D"/>
    <w:multiLevelType w:val="hybridMultilevel"/>
    <w:tmpl w:val="5540F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4E5120"/>
    <w:multiLevelType w:val="hybridMultilevel"/>
    <w:tmpl w:val="0F823D7E"/>
    <w:lvl w:ilvl="0" w:tplc="DE52A3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66E88"/>
    <w:multiLevelType w:val="hybridMultilevel"/>
    <w:tmpl w:val="50763B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647FF1"/>
    <w:multiLevelType w:val="hybridMultilevel"/>
    <w:tmpl w:val="E9F26A82"/>
    <w:lvl w:ilvl="0" w:tplc="C5D40CFE">
      <w:start w:val="1"/>
      <w:numFmt w:val="lowerLetter"/>
      <w:lvlText w:val="%1.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F107C3A"/>
    <w:multiLevelType w:val="hybridMultilevel"/>
    <w:tmpl w:val="AF92E8CC"/>
    <w:lvl w:ilvl="0" w:tplc="C5D40C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A7729"/>
    <w:multiLevelType w:val="hybridMultilevel"/>
    <w:tmpl w:val="6AA4B04E"/>
    <w:lvl w:ilvl="0" w:tplc="DE52A3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B41F8"/>
    <w:multiLevelType w:val="hybridMultilevel"/>
    <w:tmpl w:val="E9F26A82"/>
    <w:lvl w:ilvl="0" w:tplc="C5D40CFE">
      <w:start w:val="1"/>
      <w:numFmt w:val="lowerLetter"/>
      <w:lvlText w:val="%1.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DCB5811"/>
    <w:multiLevelType w:val="hybridMultilevel"/>
    <w:tmpl w:val="537C2352"/>
    <w:lvl w:ilvl="0" w:tplc="144AA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C29A8"/>
    <w:multiLevelType w:val="hybridMultilevel"/>
    <w:tmpl w:val="79A65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C1652"/>
    <w:multiLevelType w:val="hybridMultilevel"/>
    <w:tmpl w:val="D4D6C9A4"/>
    <w:lvl w:ilvl="0" w:tplc="C5D40CFE">
      <w:start w:val="1"/>
      <w:numFmt w:val="lowerLetter"/>
      <w:lvlText w:val="%1.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EF41B9A">
      <w:start w:val="1"/>
      <w:numFmt w:val="lowerRoman"/>
      <w:lvlText w:val="(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357078443">
    <w:abstractNumId w:val="6"/>
  </w:num>
  <w:num w:numId="2" w16cid:durableId="1070078551">
    <w:abstractNumId w:val="5"/>
  </w:num>
  <w:num w:numId="3" w16cid:durableId="1931113523">
    <w:abstractNumId w:val="12"/>
  </w:num>
  <w:num w:numId="4" w16cid:durableId="657273347">
    <w:abstractNumId w:val="2"/>
  </w:num>
  <w:num w:numId="5" w16cid:durableId="642079972">
    <w:abstractNumId w:val="4"/>
  </w:num>
  <w:num w:numId="6" w16cid:durableId="1103066412">
    <w:abstractNumId w:val="8"/>
  </w:num>
  <w:num w:numId="7" w16cid:durableId="1137340632">
    <w:abstractNumId w:val="9"/>
  </w:num>
  <w:num w:numId="8" w16cid:durableId="353310564">
    <w:abstractNumId w:val="7"/>
  </w:num>
  <w:num w:numId="9" w16cid:durableId="281888137">
    <w:abstractNumId w:val="1"/>
  </w:num>
  <w:num w:numId="10" w16cid:durableId="1592353899">
    <w:abstractNumId w:val="3"/>
  </w:num>
  <w:num w:numId="11" w16cid:durableId="1614750910">
    <w:abstractNumId w:val="0"/>
  </w:num>
  <w:num w:numId="12" w16cid:durableId="542669124">
    <w:abstractNumId w:val="10"/>
  </w:num>
  <w:num w:numId="13" w16cid:durableId="1947888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E5"/>
    <w:rsid w:val="00005C3E"/>
    <w:rsid w:val="00064F78"/>
    <w:rsid w:val="0008243B"/>
    <w:rsid w:val="000E467F"/>
    <w:rsid w:val="00105EED"/>
    <w:rsid w:val="001E7257"/>
    <w:rsid w:val="00203143"/>
    <w:rsid w:val="0021727E"/>
    <w:rsid w:val="002735DD"/>
    <w:rsid w:val="0029108F"/>
    <w:rsid w:val="002B2BFD"/>
    <w:rsid w:val="002F3F0E"/>
    <w:rsid w:val="00300700"/>
    <w:rsid w:val="00327112"/>
    <w:rsid w:val="00333A67"/>
    <w:rsid w:val="00365CFF"/>
    <w:rsid w:val="00366310"/>
    <w:rsid w:val="00460E4C"/>
    <w:rsid w:val="0053499F"/>
    <w:rsid w:val="00541D3C"/>
    <w:rsid w:val="005C5C2D"/>
    <w:rsid w:val="00654078"/>
    <w:rsid w:val="006547AF"/>
    <w:rsid w:val="00666FA5"/>
    <w:rsid w:val="006A5075"/>
    <w:rsid w:val="00727562"/>
    <w:rsid w:val="0075185E"/>
    <w:rsid w:val="00754F27"/>
    <w:rsid w:val="007865E5"/>
    <w:rsid w:val="007A56B8"/>
    <w:rsid w:val="007D3C26"/>
    <w:rsid w:val="007E6BC4"/>
    <w:rsid w:val="00800E68"/>
    <w:rsid w:val="00805E28"/>
    <w:rsid w:val="00820CB5"/>
    <w:rsid w:val="008324A3"/>
    <w:rsid w:val="00836479"/>
    <w:rsid w:val="0088387F"/>
    <w:rsid w:val="00891448"/>
    <w:rsid w:val="008A2D71"/>
    <w:rsid w:val="0091308F"/>
    <w:rsid w:val="00940DED"/>
    <w:rsid w:val="00950B2B"/>
    <w:rsid w:val="009C1297"/>
    <w:rsid w:val="009E1D33"/>
    <w:rsid w:val="00A12114"/>
    <w:rsid w:val="00AA63DF"/>
    <w:rsid w:val="00AB65F3"/>
    <w:rsid w:val="00AC6364"/>
    <w:rsid w:val="00AE5129"/>
    <w:rsid w:val="00B37965"/>
    <w:rsid w:val="00B417B5"/>
    <w:rsid w:val="00B41B27"/>
    <w:rsid w:val="00B878CF"/>
    <w:rsid w:val="00BC787E"/>
    <w:rsid w:val="00BE7376"/>
    <w:rsid w:val="00C60B8E"/>
    <w:rsid w:val="00C94EFF"/>
    <w:rsid w:val="00CB6F07"/>
    <w:rsid w:val="00D105CB"/>
    <w:rsid w:val="00D12A90"/>
    <w:rsid w:val="00D70EE5"/>
    <w:rsid w:val="00D97990"/>
    <w:rsid w:val="00D97EBF"/>
    <w:rsid w:val="00DA37B4"/>
    <w:rsid w:val="00DA4015"/>
    <w:rsid w:val="00DE2060"/>
    <w:rsid w:val="00E34C79"/>
    <w:rsid w:val="00E50D1E"/>
    <w:rsid w:val="00E635FE"/>
    <w:rsid w:val="00E768A8"/>
    <w:rsid w:val="00EF4AED"/>
    <w:rsid w:val="00F11D00"/>
    <w:rsid w:val="00F168CE"/>
    <w:rsid w:val="00F30DDF"/>
    <w:rsid w:val="00F711C3"/>
    <w:rsid w:val="00F75F26"/>
    <w:rsid w:val="00F92497"/>
    <w:rsid w:val="00FE64BE"/>
    <w:rsid w:val="00FF6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A1D06"/>
  <w15:docId w15:val="{9F3A03C4-EB32-4EC2-A57B-FF78E439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tillium" w:eastAsia="Calibri" w:hAnsi="Titillium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E5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70EE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F07"/>
  </w:style>
  <w:style w:type="paragraph" w:styleId="Footer">
    <w:name w:val="footer"/>
    <w:basedOn w:val="Normal"/>
    <w:link w:val="FooterChar"/>
    <w:uiPriority w:val="99"/>
    <w:unhideWhenUsed/>
    <w:rsid w:val="00CB6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F07"/>
  </w:style>
  <w:style w:type="character" w:styleId="PageNumber">
    <w:name w:val="page number"/>
    <w:basedOn w:val="DefaultParagraphFont"/>
    <w:uiPriority w:val="99"/>
    <w:semiHidden/>
    <w:unhideWhenUsed/>
    <w:rsid w:val="00EF4AED"/>
  </w:style>
  <w:style w:type="paragraph" w:styleId="BalloonText">
    <w:name w:val="Balloon Text"/>
    <w:basedOn w:val="Normal"/>
    <w:link w:val="BalloonTextChar"/>
    <w:uiPriority w:val="99"/>
    <w:semiHidden/>
    <w:unhideWhenUsed/>
    <w:rsid w:val="00832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4A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D70E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D70EE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70EE5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FE64BE"/>
    <w:rPr>
      <w:rFonts w:cs="Times New Roman"/>
      <w:color w:val="0000FF"/>
      <w:u w:val="single"/>
    </w:rPr>
  </w:style>
  <w:style w:type="paragraph" w:customStyle="1" w:styleId="Default">
    <w:name w:val="Default"/>
    <w:rsid w:val="00F75F2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@unccd.in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NGO\UNCCD_Letterhead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AFFFB2-B8A8-491D-AD19-6DC46F08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UNCCD_Letterhead_English</Template>
  <TotalTime>3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Montoiro</dc:creator>
  <cp:lastModifiedBy>Marcos Montoiro</cp:lastModifiedBy>
  <cp:revision>7</cp:revision>
  <dcterms:created xsi:type="dcterms:W3CDTF">2025-06-24T15:59:00Z</dcterms:created>
  <dcterms:modified xsi:type="dcterms:W3CDTF">2025-07-11T12:59:00Z</dcterms:modified>
</cp:coreProperties>
</file>